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8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38"/>
      </w:tblGrid>
      <w:tr w:rsidR="00723601" w:rsidTr="005A5EAA">
        <w:tc>
          <w:tcPr>
            <w:tcW w:w="9438" w:type="dxa"/>
            <w:tcBorders>
              <w:bottom w:val="single" w:sz="8" w:space="0" w:color="auto"/>
            </w:tcBorders>
            <w:tcMar>
              <w:top w:w="57" w:type="dxa"/>
              <w:bottom w:w="113" w:type="dxa"/>
            </w:tcMar>
          </w:tcPr>
          <w:p w:rsidR="009A6029" w:rsidRPr="00E00C9B" w:rsidRDefault="009A6029" w:rsidP="009A6029">
            <w:pPr>
              <w:pStyle w:val="TitelFett"/>
              <w:jc w:val="both"/>
            </w:pPr>
            <w:bookmarkStart w:id="0" w:name="_GoBack"/>
            <w:bookmarkEnd w:id="0"/>
            <w:r>
              <w:t xml:space="preserve">Kurzanleitung: Bildbearbeitung mit </w:t>
            </w:r>
            <w:r w:rsidR="00691B65">
              <w:t xml:space="preserve">dem </w:t>
            </w:r>
            <w:proofErr w:type="spellStart"/>
            <w:r>
              <w:t>Photoshop</w:t>
            </w:r>
            <w:proofErr w:type="spellEnd"/>
            <w:r w:rsidR="00691B65">
              <w:t xml:space="preserve"> Express Editor</w:t>
            </w:r>
          </w:p>
          <w:p w:rsidR="00723601" w:rsidRDefault="0000668F" w:rsidP="00F66D33">
            <w:pPr>
              <w:pStyle w:val="Titel"/>
            </w:pPr>
            <w:r>
              <w:t>Stand</w:t>
            </w:r>
            <w:r w:rsidR="00E747B9">
              <w:t xml:space="preserve">: </w:t>
            </w:r>
            <w:r w:rsidR="00F66D33">
              <w:t>September</w:t>
            </w:r>
            <w:r w:rsidR="009A6029">
              <w:t xml:space="preserve"> 2011</w:t>
            </w:r>
          </w:p>
        </w:tc>
      </w:tr>
      <w:tr w:rsidR="00FD197F" w:rsidTr="005A5EAA">
        <w:tc>
          <w:tcPr>
            <w:tcW w:w="9438" w:type="dxa"/>
            <w:tcBorders>
              <w:top w:val="single" w:sz="8" w:space="0" w:color="auto"/>
              <w:bottom w:val="single" w:sz="8" w:space="0" w:color="auto"/>
            </w:tcBorders>
            <w:tcMar>
              <w:top w:w="57" w:type="dxa"/>
              <w:bottom w:w="85" w:type="dxa"/>
            </w:tcMar>
            <w:vAlign w:val="center"/>
          </w:tcPr>
          <w:p w:rsidR="00FD197F" w:rsidRPr="00FD197F" w:rsidRDefault="00A43921" w:rsidP="005A5EAA">
            <w:pPr>
              <w:pStyle w:val="TitelFett"/>
              <w:spacing w:line="240" w:lineRule="atLeas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Jan </w:t>
            </w:r>
            <w:proofErr w:type="spellStart"/>
            <w:r>
              <w:rPr>
                <w:b w:val="0"/>
                <w:sz w:val="20"/>
                <w:szCs w:val="20"/>
              </w:rPr>
              <w:t>Oesch</w:t>
            </w:r>
            <w:proofErr w:type="spellEnd"/>
            <w:r w:rsidR="00FD197F" w:rsidRPr="00FD197F">
              <w:rPr>
                <w:b w:val="0"/>
                <w:sz w:val="20"/>
                <w:szCs w:val="20"/>
              </w:rPr>
              <w:t xml:space="preserve">, </w:t>
            </w:r>
            <w:proofErr w:type="spellStart"/>
            <w:r w:rsidR="00FD197F" w:rsidRPr="00FD197F">
              <w:rPr>
                <w:b w:val="0"/>
                <w:sz w:val="20"/>
                <w:szCs w:val="20"/>
              </w:rPr>
              <w:t>PHBern</w:t>
            </w:r>
            <w:proofErr w:type="spellEnd"/>
            <w:r w:rsidR="00FD197F" w:rsidRPr="00FD197F">
              <w:rPr>
                <w:b w:val="0"/>
                <w:sz w:val="20"/>
                <w:szCs w:val="20"/>
              </w:rPr>
              <w:t xml:space="preserve">, </w:t>
            </w:r>
            <w:r>
              <w:rPr>
                <w:b w:val="0"/>
                <w:sz w:val="20"/>
                <w:szCs w:val="20"/>
              </w:rPr>
              <w:t xml:space="preserve">Institut Sekundarstufe II </w:t>
            </w:r>
          </w:p>
        </w:tc>
      </w:tr>
    </w:tbl>
    <w:p w:rsidR="00723601" w:rsidRDefault="00723601" w:rsidP="00813179">
      <w:pPr>
        <w:jc w:val="both"/>
      </w:pPr>
    </w:p>
    <w:p w:rsidR="009A6029" w:rsidRDefault="009A6029" w:rsidP="00813179">
      <w:pPr>
        <w:jc w:val="both"/>
      </w:pPr>
    </w:p>
    <w:p w:rsidR="009A6029" w:rsidRDefault="002305B0" w:rsidP="00813179">
      <w:pPr>
        <w:jc w:val="both"/>
      </w:pPr>
      <w:r>
        <w:t xml:space="preserve">Das Programm </w:t>
      </w:r>
      <w:proofErr w:type="spellStart"/>
      <w:r>
        <w:t>Photoshop</w:t>
      </w:r>
      <w:proofErr w:type="spellEnd"/>
      <w:r>
        <w:t xml:space="preserve"> von Adobe zählt seit Jahren zu den führenden Bildbearbeitungs</w:t>
      </w:r>
      <w:r w:rsidR="00813179">
        <w:t>-programmen sowohl für Windows wie auch für Mac.</w:t>
      </w:r>
      <w:r w:rsidR="00B73C84">
        <w:t xml:space="preserve"> </w:t>
      </w:r>
      <w:r w:rsidR="00A3471B">
        <w:t xml:space="preserve">Der </w:t>
      </w:r>
      <w:hyperlink r:id="rId8" w:history="1">
        <w:r w:rsidR="00A3471B" w:rsidRPr="00F66D33">
          <w:rPr>
            <w:rStyle w:val="Hyperlink"/>
          </w:rPr>
          <w:t>Photoshop Express Editor</w:t>
        </w:r>
      </w:hyperlink>
      <w:r w:rsidR="00B73C84">
        <w:t xml:space="preserve"> (</w:t>
      </w:r>
      <w:hyperlink r:id="rId9" w:history="1">
        <w:r w:rsidR="000A032D" w:rsidRPr="000A032D">
          <w:rPr>
            <w:rStyle w:val="Hyperlink"/>
          </w:rPr>
          <w:t>http://www.photoshop.com/tools/overview</w:t>
        </w:r>
      </w:hyperlink>
      <w:r w:rsidR="00F66D33">
        <w:t xml:space="preserve">) </w:t>
      </w:r>
      <w:r w:rsidR="00B73C84">
        <w:t>ist</w:t>
      </w:r>
      <w:r w:rsidR="00F66D33">
        <w:t xml:space="preserve"> </w:t>
      </w:r>
      <w:r w:rsidR="00B73C84">
        <w:t xml:space="preserve">eine Online-Version des </w:t>
      </w:r>
      <w:proofErr w:type="spellStart"/>
      <w:r w:rsidR="00B73C84">
        <w:t>Photoshops</w:t>
      </w:r>
      <w:proofErr w:type="spellEnd"/>
      <w:r w:rsidR="00B73C84">
        <w:t xml:space="preserve"> mit eingeschränkter Funktionalität. Für den alltäglichen Gebrauch reichen diese Funktionen </w:t>
      </w:r>
      <w:r w:rsidR="00A3471B">
        <w:t xml:space="preserve">aber </w:t>
      </w:r>
      <w:r w:rsidR="00B73C84">
        <w:t>völlig aus.</w:t>
      </w:r>
      <w:r w:rsidR="000A032D">
        <w:t xml:space="preserve"> Sie können den </w:t>
      </w:r>
      <w:proofErr w:type="spellStart"/>
      <w:r w:rsidR="000A032D">
        <w:t>Photoshop</w:t>
      </w:r>
      <w:proofErr w:type="spellEnd"/>
      <w:r w:rsidR="000A032D">
        <w:t xml:space="preserve"> Express Editor sowohl ohne Registrierung wie auch mit Registrierung benutzen.</w:t>
      </w:r>
    </w:p>
    <w:p w:rsidR="00B73C84" w:rsidRDefault="00B73C84" w:rsidP="00B73C84">
      <w:pPr>
        <w:pStyle w:val="berschrift1"/>
      </w:pPr>
      <w:r>
        <w:t>Allgemeines zur Bildbearbeitung</w:t>
      </w:r>
    </w:p>
    <w:p w:rsidR="00B73C84" w:rsidRDefault="00B73C84" w:rsidP="00B73C84">
      <w:r>
        <w:t xml:space="preserve">Egal mit welchem Bildbearbeitungsprogramm Sie arbeiten, einen Grundsatz sollten Sie immer einhalten: </w:t>
      </w:r>
      <w:r>
        <w:rPr>
          <w:i/>
          <w:iCs/>
        </w:rPr>
        <w:t xml:space="preserve">Speichern Sie ein bearbeitetes Bild immer unter einem neuen Dateinamen! </w:t>
      </w:r>
      <w:r>
        <w:t>Sie sollten das Originalbild also immer zur Verfügung haben. So können Sie notfalls immer wieder von vorne beginnen, falls etwas bei der Bearbeitung schiefgehen sollte.</w:t>
      </w:r>
    </w:p>
    <w:p w:rsidR="00E54122" w:rsidRPr="00E54122" w:rsidRDefault="00B73C84" w:rsidP="00E54122">
      <w:pPr>
        <w:pStyle w:val="berschrift1"/>
      </w:pPr>
      <w:r>
        <w:t>Öffnen</w:t>
      </w:r>
    </w:p>
    <w:p w:rsidR="00E54122" w:rsidRDefault="000951BB">
      <w:pPr>
        <w:spacing w:line="240" w:lineRule="auto"/>
        <w:rPr>
          <w:noProof/>
          <w:lang w:eastAsia="de-CH"/>
        </w:rPr>
      </w:pPr>
      <w:r>
        <w:rPr>
          <w:noProof/>
          <w:lang w:eastAsia="de-CH"/>
        </w:rPr>
        <w:t>Wenn Sie auf die Seite vo</w:t>
      </w:r>
      <w:r w:rsidR="00F66D33">
        <w:rPr>
          <w:noProof/>
          <w:lang w:eastAsia="de-CH"/>
        </w:rPr>
        <w:t>m</w:t>
      </w:r>
      <w:r>
        <w:rPr>
          <w:noProof/>
          <w:lang w:eastAsia="de-CH"/>
        </w:rPr>
        <w:t xml:space="preserve"> </w:t>
      </w:r>
      <w:hyperlink r:id="rId10" w:history="1">
        <w:r w:rsidRPr="00F66D33">
          <w:rPr>
            <w:rStyle w:val="Hyperlink"/>
            <w:noProof/>
            <w:lang w:eastAsia="de-CH"/>
          </w:rPr>
          <w:t>Photoshop</w:t>
        </w:r>
        <w:r w:rsidR="00F66D33" w:rsidRPr="00F66D33">
          <w:rPr>
            <w:rStyle w:val="Hyperlink"/>
            <w:noProof/>
            <w:lang w:eastAsia="de-CH"/>
          </w:rPr>
          <w:t xml:space="preserve"> Express Editor</w:t>
        </w:r>
      </w:hyperlink>
      <w:r>
        <w:rPr>
          <w:noProof/>
          <w:lang w:eastAsia="de-CH"/>
        </w:rPr>
        <w:t xml:space="preserve"> gehen, dann erscheint die</w:t>
      </w:r>
      <w:r w:rsidR="00844491">
        <w:rPr>
          <w:noProof/>
          <w:lang w:eastAsia="de-CH"/>
        </w:rPr>
        <w:t xml:space="preserve"> folgende Seite</w:t>
      </w:r>
      <w:r w:rsidR="00F66D33">
        <w:rPr>
          <w:noProof/>
          <w:lang w:eastAsia="de-CH"/>
        </w:rPr>
        <w:t>, bei welcher Sie mit einem Klick auf „JETZT BEARBEITEN“ (1) den Editor direkt starten können. Falls Sie ein Benutzerkonto erstellen möchten, dann klicken Sie auf „JETZT REGISTRIEREN“ (2).</w:t>
      </w:r>
    </w:p>
    <w:p w:rsidR="00F66D33" w:rsidRDefault="00F66D33">
      <w:pPr>
        <w:spacing w:line="240" w:lineRule="auto"/>
        <w:rPr>
          <w:noProof/>
          <w:lang w:eastAsia="de-CH"/>
        </w:rPr>
      </w:pPr>
    </w:p>
    <w:p w:rsidR="00F66D33" w:rsidRDefault="009C21CE">
      <w:pPr>
        <w:spacing w:line="240" w:lineRule="auto"/>
        <w:rPr>
          <w:rFonts w:cs="Arial"/>
          <w:b/>
          <w:bCs/>
          <w:noProof/>
          <w:kern w:val="32"/>
          <w:sz w:val="22"/>
          <w:szCs w:val="28"/>
          <w:lang w:eastAsia="de-CH"/>
        </w:rPr>
      </w:pPr>
      <w:r>
        <w:rPr>
          <w:noProof/>
          <w:lang w:eastAsia="de-CH"/>
        </w:rPr>
        <w:pict>
          <v:rect id="Rechteck 49" o:spid="_x0000_s1026" style="position:absolute;margin-left:224.55pt;margin-top:204.55pt;width:104.85pt;height:24.2pt;z-index:2517155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" fillcolor="#4f81bd [3204]" strokecolor="red" strokeweight="2pt">
            <v:fill opacity="0"/>
            <v:path arrowok="t"/>
            <v:textbox>
              <w:txbxContent>
                <w:p w:rsidR="00F66D33" w:rsidRPr="00515FC1" w:rsidRDefault="00F66D33" w:rsidP="00F66D33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 xml:space="preserve">     </w:t>
                  </w:r>
                  <w:r>
                    <w:rPr>
                      <w:color w:val="FF0000"/>
                      <w:sz w:val="32"/>
                      <w:szCs w:val="32"/>
                    </w:rPr>
                    <w:sym w:font="Wingdings 2" w:char="F075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7" o:spid="_x0000_s1027" style="position:absolute;margin-left:219.35pt;margin-top:126.8pt;width:175.1pt;height:32.2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" fillcolor="#4f81bd [3204]" strokecolor="red" strokeweight="2pt">
            <v:fill opacity="0"/>
            <v:path arrowok="t"/>
            <v:textbox>
              <w:txbxContent>
                <w:p w:rsidR="00844491" w:rsidRPr="00515FC1" w:rsidRDefault="00BF1E51" w:rsidP="00844491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 xml:space="preserve">     </w:t>
                  </w:r>
                  <w:r w:rsidR="00844491">
                    <w:rPr>
                      <w:color w:val="FF0000"/>
                      <w:sz w:val="32"/>
                      <w:szCs w:val="32"/>
                    </w:rPr>
                    <w:sym w:font="Wingdings 2" w:char="F076"/>
                  </w:r>
                </w:p>
              </w:txbxContent>
            </v:textbox>
            <w10:wrap anchorx="margin"/>
          </v:rect>
        </w:pict>
      </w:r>
      <w:r w:rsidR="00F66D33">
        <w:rPr>
          <w:rFonts w:cs="Arial"/>
          <w:b/>
          <w:bCs/>
          <w:noProof/>
          <w:kern w:val="32"/>
          <w:sz w:val="22"/>
          <w:szCs w:val="28"/>
          <w:lang w:eastAsia="de-CH"/>
        </w:rPr>
        <w:drawing>
          <wp:inline distT="0" distB="0" distL="0" distR="0">
            <wp:extent cx="4872634" cy="4630522"/>
            <wp:effectExtent l="0" t="0" r="4445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_sta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347" cy="463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51" w:rsidRDefault="00BF1E51" w:rsidP="00BF1E51">
      <w:r>
        <w:lastRenderedPageBreak/>
        <w:t xml:space="preserve">Nach dem Start müssen Sie noch eine Bilddatei auswählen, welche Sie bearbeiten möchten. Sie haben dafür die Möglichkeiten </w:t>
      </w:r>
    </w:p>
    <w:p w:rsidR="00E54122" w:rsidRDefault="00BF1E51" w:rsidP="00BF1E51">
      <w:pPr>
        <w:pStyle w:val="Listenabsatz"/>
        <w:numPr>
          <w:ilvl w:val="0"/>
          <w:numId w:val="18"/>
        </w:numPr>
      </w:pPr>
      <w:r>
        <w:t>ein Beispielbild</w:t>
      </w:r>
      <w:r w:rsidR="00A46665">
        <w:t xml:space="preserve"> </w:t>
      </w:r>
      <w:r>
        <w:t xml:space="preserve">von </w:t>
      </w:r>
      <w:proofErr w:type="spellStart"/>
      <w:r>
        <w:t>Photoshop</w:t>
      </w:r>
      <w:proofErr w:type="spellEnd"/>
    </w:p>
    <w:p w:rsidR="00BF1E51" w:rsidRDefault="00BF1E51" w:rsidP="00BF1E51">
      <w:pPr>
        <w:pStyle w:val="Listenabsatz"/>
        <w:numPr>
          <w:ilvl w:val="0"/>
          <w:numId w:val="18"/>
        </w:numPr>
      </w:pPr>
      <w:r>
        <w:t>ein Bild von Ihrem Computer</w:t>
      </w:r>
    </w:p>
    <w:p w:rsidR="00E54122" w:rsidRDefault="00BF1E51" w:rsidP="00BF1E51">
      <w:pPr>
        <w:pStyle w:val="Listenabsatz"/>
        <w:numPr>
          <w:ilvl w:val="0"/>
          <w:numId w:val="18"/>
        </w:numPr>
      </w:pPr>
      <w:r>
        <w:t xml:space="preserve">ein Bild aus </w:t>
      </w:r>
      <w:r w:rsidR="00A46665">
        <w:t>Ihre</w:t>
      </w:r>
      <w:r>
        <w:t>r Online-Bildergalerie</w:t>
      </w:r>
      <w:r w:rsidR="00A46665">
        <w:t xml:space="preserve"> </w:t>
      </w:r>
      <w:r>
        <w:t>(Login erforderlich)</w:t>
      </w:r>
    </w:p>
    <w:p w:rsidR="00BF1E51" w:rsidRDefault="00BF1E51" w:rsidP="00BF1E51">
      <w:r>
        <w:t>zu verwenden.</w:t>
      </w:r>
    </w:p>
    <w:p w:rsidR="00E54122" w:rsidRPr="00E54122" w:rsidRDefault="009C21CE" w:rsidP="00E54122">
      <w:pPr>
        <w:pStyle w:val="berschrift1"/>
        <w:numPr>
          <w:ilvl w:val="0"/>
          <w:numId w:val="0"/>
        </w:numPr>
        <w:ind w:left="567"/>
      </w:pPr>
      <w:r>
        <w:rPr>
          <w:noProof/>
          <w:lang w:eastAsia="de-CH"/>
        </w:rPr>
        <w:pict>
          <v:rect id="Rechteck 11" o:spid="_x0000_s1028" style="position:absolute;left:0;text-align:left;margin-left:44.2pt;margin-top:39.55pt;width:92.7pt;height:116.35pt;z-index:2516684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" fillcolor="#4f81bd [3204]" strokecolor="red" strokeweight="2pt">
            <v:fill opacity="0"/>
            <v:path arrowok="t"/>
            <v:textbox>
              <w:txbxContent>
                <w:p w:rsidR="00BF1E51" w:rsidRPr="00515FC1" w:rsidRDefault="00BF1E51" w:rsidP="00BF1E51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 w:rsidRPr="00515FC1">
                    <w:rPr>
                      <w:color w:val="FF0000"/>
                      <w:sz w:val="32"/>
                      <w:szCs w:val="32"/>
                    </w:rPr>
                    <w:sym w:font="Wingdings 2" w:char="F075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12" o:spid="_x0000_s1029" style="position:absolute;left:0;text-align:left;margin-left:151.95pt;margin-top:39.55pt;width:81.2pt;height:93.8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" fillcolor="#4f81bd [3204]" strokecolor="red" strokeweight="2pt">
            <v:fill opacity="0"/>
            <v:path arrowok="t"/>
            <v:textbox>
              <w:txbxContent>
                <w:p w:rsidR="00BF1E51" w:rsidRPr="00515FC1" w:rsidRDefault="00BF1E51" w:rsidP="00BF1E51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6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13" o:spid="_x0000_s1030" style="position:absolute;left:0;text-align:left;margin-left:250.45pt;margin-top:39.55pt;width:94.4pt;height:93.9pt;z-index:2516725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" fillcolor="#4f81bd [3204]" strokecolor="red" strokeweight="2pt">
            <v:fill opacity="0"/>
            <v:path arrowok="t"/>
            <v:textbox>
              <w:txbxContent>
                <w:p w:rsidR="00BF1E51" w:rsidRPr="00515FC1" w:rsidRDefault="00BF1E51" w:rsidP="00BF1E51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7"/>
                  </w:r>
                </w:p>
              </w:txbxContent>
            </v:textbox>
            <w10:wrap anchorx="margin"/>
          </v:rect>
        </w:pict>
      </w:r>
      <w:r w:rsidR="000C6922">
        <w:rPr>
          <w:noProof/>
          <w:lang w:eastAsia="de-CH"/>
        </w:rPr>
        <w:drawing>
          <wp:inline distT="0" distB="0" distL="0" distR="0">
            <wp:extent cx="4176980" cy="2255156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_bildauswah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590" cy="225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84" w:rsidRDefault="00B73C84" w:rsidP="00B73C84">
      <w:pPr>
        <w:pStyle w:val="berschrift1"/>
      </w:pPr>
      <w:r>
        <w:t>Programmoberfläche</w:t>
      </w:r>
    </w:p>
    <w:p w:rsidR="00B73C84" w:rsidRDefault="00A46665" w:rsidP="00B73C84">
      <w:r>
        <w:t>Wenn Sie den Online-Editor gestartet haben, sehen Sie die folgende Programmoberfläche.</w:t>
      </w:r>
    </w:p>
    <w:p w:rsidR="00A46665" w:rsidRDefault="009C21CE" w:rsidP="00B73C84">
      <w:r>
        <w:rPr>
          <w:noProof/>
          <w:lang w:eastAsia="de-CH"/>
        </w:rPr>
        <w:pict>
          <v:rect id="Rechteck 16" o:spid="_x0000_s1033" style="position:absolute;margin-left:413pt;margin-top:5.05pt;width:76.75pt;height:24.4pt;z-index:251678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" fillcolor="#4f81bd [3204]" strokecolor="red" strokeweight="2pt">
            <v:fill opacity="0"/>
            <v:path arrowok="t"/>
            <v:textbox>
              <w:txbxContent>
                <w:p w:rsidR="00A46665" w:rsidRPr="00515FC1" w:rsidRDefault="00A46665" w:rsidP="00A46665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7"/>
                  </w:r>
                </w:p>
              </w:txbxContent>
            </v:textbox>
            <w10:wrap anchorx="margin"/>
          </v:rect>
        </w:pict>
      </w:r>
    </w:p>
    <w:p w:rsidR="00A46665" w:rsidRDefault="009C21CE" w:rsidP="00B73C84">
      <w:r>
        <w:rPr>
          <w:noProof/>
          <w:lang w:eastAsia="de-CH"/>
        </w:rPr>
        <w:pict>
          <v:rect id="Rechteck 14" o:spid="_x0000_s1032" style="position:absolute;margin-left:-.15pt;margin-top:.5pt;width:80.85pt;height:249.4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" fillcolor="#4f81bd [3204]" strokecolor="red" strokeweight="2pt">
            <v:fill opacity="0"/>
            <v:path arrowok="t"/>
            <v:textbox>
              <w:txbxContent>
                <w:p w:rsidR="00A46665" w:rsidRDefault="00A46665" w:rsidP="00A46665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</w:p>
                <w:p w:rsidR="00A46665" w:rsidRPr="00515FC1" w:rsidRDefault="00A46665" w:rsidP="00A46665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 w:rsidRPr="00515FC1">
                    <w:rPr>
                      <w:color w:val="FF0000"/>
                      <w:sz w:val="32"/>
                      <w:szCs w:val="32"/>
                    </w:rPr>
                    <w:sym w:font="Wingdings 2" w:char="F075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17" o:spid="_x0000_s1050" style="position:absolute;margin-left:121.4pt;margin-top:17.25pt;width:300.65pt;height:225.2pt;z-index:2516807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" fillcolor="#4f81bd [3204]" strokecolor="red" strokeweight="2pt">
            <v:fill opacity="0"/>
            <v:path arrowok="t"/>
            <v:textbox>
              <w:txbxContent>
                <w:p w:rsidR="00B061CA" w:rsidRPr="00515FC1" w:rsidRDefault="00B061CA" w:rsidP="00B061CA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8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15" o:spid="_x0000_s1034" style="position:absolute;margin-left:80.75pt;margin-top:242.55pt;width:408.9pt;height:25.05pt;z-index:2516766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" fillcolor="#4f81bd [3204]" strokecolor="red" strokeweight="2pt">
            <v:fill opacity="0"/>
            <v:path arrowok="t"/>
            <v:textbox>
              <w:txbxContent>
                <w:p w:rsidR="00A46665" w:rsidRPr="00515FC1" w:rsidRDefault="00A46665" w:rsidP="00A46665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6"/>
                  </w:r>
                </w:p>
              </w:txbxContent>
            </v:textbox>
            <w10:wrap anchorx="margin"/>
          </v:rect>
        </w:pict>
      </w:r>
      <w:r w:rsidR="004F63CD">
        <w:rPr>
          <w:noProof/>
          <w:lang w:eastAsia="de-CH"/>
        </w:rPr>
        <w:drawing>
          <wp:inline distT="0" distB="0" distL="0" distR="0">
            <wp:extent cx="5904230" cy="3346450"/>
            <wp:effectExtent l="0" t="0" r="127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_op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65" w:rsidRDefault="00A46665" w:rsidP="00B73C84"/>
    <w:p w:rsidR="005F23C3" w:rsidRDefault="00DF578D" w:rsidP="00B73C84">
      <w:r>
        <w:t xml:space="preserve">Die Oberfläche ist grob in </w:t>
      </w:r>
      <w:r w:rsidR="00DC2B14">
        <w:t xml:space="preserve">vier </w:t>
      </w:r>
      <w:r>
        <w:t>Bereiche aufgeteilt. Im ersten Bereich (1) können Sie d</w:t>
      </w:r>
      <w:r w:rsidR="00CB50A4">
        <w:t>en</w:t>
      </w:r>
      <w:r>
        <w:t xml:space="preserve"> jeweilige</w:t>
      </w:r>
      <w:r w:rsidR="00CB50A4">
        <w:t>n</w:t>
      </w:r>
      <w:r>
        <w:t xml:space="preserve"> </w:t>
      </w:r>
      <w:r w:rsidR="00CB50A4">
        <w:t>Effekt</w:t>
      </w:r>
      <w:r>
        <w:t xml:space="preserve"> auswählen, mit welchem Sie das Bild bearbeiten wollen. Im zweiten Bereich (2) haben Sie die </w:t>
      </w:r>
      <w:r w:rsidR="00DC2B14">
        <w:t>Standard-</w:t>
      </w:r>
      <w:r>
        <w:t xml:space="preserve">Operationen wie „Rückgängig“, „Wiederholen“, „Zoom“, etc. Zudem können Sie mit „Abbrechen“ oder „Fertig“ den Editor wieder schliessen. Im dritten Bereich (3) können Sie ein paar grundlegende Einstellungen wie </w:t>
      </w:r>
      <w:r w:rsidR="00B061CA">
        <w:t>die Sprache</w:t>
      </w:r>
      <w:r w:rsidR="00CB50A4">
        <w:t xml:space="preserve"> </w:t>
      </w:r>
      <w:r w:rsidR="00DC2B14">
        <w:t>(</w:t>
      </w:r>
      <w:r w:rsidR="00CB50A4">
        <w:t>klicken Sie dafür auf das „Zahnrad“</w:t>
      </w:r>
      <w:r w:rsidR="00DC2B14">
        <w:t>)</w:t>
      </w:r>
      <w:r w:rsidR="00CB50A4">
        <w:t xml:space="preserve"> </w:t>
      </w:r>
      <w:r w:rsidR="00B061CA">
        <w:t xml:space="preserve">oder den Vollbild-Modus </w:t>
      </w:r>
      <w:r w:rsidR="00CB50A4">
        <w:t>vornehmen</w:t>
      </w:r>
      <w:r w:rsidR="00B061CA">
        <w:t>. Der vierte Bereich (4) ist der grosse Bereich in der Mitte, wo Sie Ihr aktuelles Bild sehen.</w:t>
      </w:r>
    </w:p>
    <w:p w:rsidR="005F23C3" w:rsidRDefault="005F23C3" w:rsidP="005F23C3">
      <w:pPr>
        <w:pStyle w:val="berschrift1"/>
      </w:pPr>
      <w:r>
        <w:lastRenderedPageBreak/>
        <w:t>Allgemeine Funktionsweise</w:t>
      </w:r>
    </w:p>
    <w:p w:rsidR="005F23C3" w:rsidRDefault="005F23C3" w:rsidP="005F23C3">
      <w:r>
        <w:t xml:space="preserve">Im Allgemeinen </w:t>
      </w:r>
      <w:r w:rsidR="00CB50A4">
        <w:t>f</w:t>
      </w:r>
      <w:r>
        <w:t>unktioniert jede</w:t>
      </w:r>
      <w:r w:rsidR="00CB50A4">
        <w:t>r</w:t>
      </w:r>
      <w:r>
        <w:t xml:space="preserve"> </w:t>
      </w:r>
      <w:r w:rsidR="00CB50A4">
        <w:t>Effekt</w:t>
      </w:r>
      <w:r>
        <w:t xml:space="preserve"> gleich. Als erstes müssen Sie d</w:t>
      </w:r>
      <w:r w:rsidR="00C245C5">
        <w:t>en</w:t>
      </w:r>
      <w:r>
        <w:t xml:space="preserve"> </w:t>
      </w:r>
      <w:r w:rsidR="00C245C5">
        <w:t>Effekt</w:t>
      </w:r>
      <w:r>
        <w:t>, welche</w:t>
      </w:r>
      <w:r w:rsidR="00C245C5">
        <w:t>n</w:t>
      </w:r>
      <w:r>
        <w:t xml:space="preserve"> Sie benützen wollen, in (1) auswählen (im Beispiel wurde d</w:t>
      </w:r>
      <w:r w:rsidR="00C245C5">
        <w:t>er</w:t>
      </w:r>
      <w:r>
        <w:t xml:space="preserve"> </w:t>
      </w:r>
      <w:r w:rsidR="00C245C5">
        <w:t>Effekt</w:t>
      </w:r>
      <w:r>
        <w:t xml:space="preserve"> „Belichtung“ ausgewählt).</w:t>
      </w:r>
    </w:p>
    <w:p w:rsidR="005F23C3" w:rsidRDefault="005F23C3" w:rsidP="005F23C3"/>
    <w:p w:rsidR="005F23C3" w:rsidRDefault="009C21CE" w:rsidP="005F23C3">
      <w:r>
        <w:rPr>
          <w:noProof/>
          <w:lang w:eastAsia="de-CH"/>
        </w:rPr>
        <w:pict>
          <v:rect id="Rechteck 20" o:spid="_x0000_s1035" style="position:absolute;margin-left:-.7pt;margin-top:15.7pt;width:95.75pt;height:266.65pt;z-index:251682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" fillcolor="#4f81bd [3204]" strokecolor="red" strokeweight="2pt">
            <v:fill opacity="0"/>
            <v:path arrowok="t"/>
            <v:textbox>
              <w:txbxContent>
                <w:p w:rsidR="005F23C3" w:rsidRPr="00515FC1" w:rsidRDefault="006636B6" w:rsidP="005F23C3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5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22" o:spid="_x0000_s1038" style="position:absolute;margin-left:258.8pt;margin-top:37.65pt;width:77.45pt;height:19pt;z-index:2516869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" fillcolor="#4f81bd [3204]" strokecolor="red" strokeweight="2pt">
            <v:fill opacity="0"/>
            <v:path arrowok="t"/>
            <v:textbox>
              <w:txbxContent>
                <w:p w:rsidR="006636B6" w:rsidRPr="006636B6" w:rsidRDefault="006636B6" w:rsidP="006636B6">
                  <w:pPr>
                    <w:jc w:val="right"/>
                    <w:rPr>
                      <w:color w:val="FF0000"/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sym w:font="Wingdings 2" w:char="F077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21" o:spid="_x0000_s1037" style="position:absolute;margin-left:95.1pt;margin-top:15.9pt;width:280.45pt;height:40.75pt;z-index:2516848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" fillcolor="#4f81bd [3204]" strokecolor="red" strokeweight="2pt">
            <v:fill opacity="0"/>
            <v:path arrowok="t"/>
            <v:textbox>
              <w:txbxContent>
                <w:p w:rsidR="006636B6" w:rsidRPr="00515FC1" w:rsidRDefault="006636B6" w:rsidP="006636B6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6"/>
                  </w:r>
                </w:p>
              </w:txbxContent>
            </v:textbox>
            <w10:wrap anchorx="margin"/>
          </v:rect>
        </w:pict>
      </w:r>
      <w:r w:rsidR="004F63CD">
        <w:rPr>
          <w:noProof/>
          <w:lang w:eastAsia="de-CH"/>
        </w:rPr>
        <w:drawing>
          <wp:inline distT="0" distB="0" distL="0" distR="0">
            <wp:extent cx="5904230" cy="3587115"/>
            <wp:effectExtent l="0" t="0" r="127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_belichtu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B6" w:rsidRDefault="006636B6" w:rsidP="005F23C3"/>
    <w:p w:rsidR="001342C2" w:rsidRDefault="006636B6" w:rsidP="004F63CD">
      <w:r>
        <w:t xml:space="preserve">Danach erscheint immer oberhalb des Bildes </w:t>
      </w:r>
      <w:r w:rsidR="00C07966">
        <w:t xml:space="preserve">ein </w:t>
      </w:r>
      <w:r>
        <w:t>Balken</w:t>
      </w:r>
      <w:r w:rsidR="00C07966">
        <w:t xml:space="preserve"> (2)</w:t>
      </w:r>
      <w:r>
        <w:t xml:space="preserve">, wo Sie alle Einstellungen für den verwendeten Effekt vornehmen können. Durch das Anklicken der kleinen Bilder können Sie den Effekt grob einstellen, für das „Fine-Tuning“ benötigen Sie dann den </w:t>
      </w:r>
      <w:r w:rsidR="001B5781">
        <w:t>Scroll-Balken</w:t>
      </w:r>
      <w:r>
        <w:t xml:space="preserve"> (3).</w:t>
      </w:r>
      <w:r w:rsidR="002566AE">
        <w:t xml:space="preserve"> </w:t>
      </w:r>
    </w:p>
    <w:p w:rsidR="004F63CD" w:rsidRDefault="004F63CD" w:rsidP="004F63CD"/>
    <w:p w:rsidR="001342C2" w:rsidRDefault="001342C2" w:rsidP="001342C2">
      <w:r>
        <w:t>Um nur einen Teil eines Bildes zu verwenden, wählen Sie den Effekt „Zuschneiden/Drehen“ (1) aus.</w:t>
      </w:r>
    </w:p>
    <w:p w:rsidR="001342C2" w:rsidRDefault="001342C2" w:rsidP="001342C2"/>
    <w:p w:rsidR="001342C2" w:rsidRDefault="009C21CE" w:rsidP="001342C2">
      <w:r>
        <w:rPr>
          <w:noProof/>
          <w:lang w:eastAsia="de-CH"/>
        </w:rPr>
        <w:pict>
          <v:rect id="Rechteck 29" o:spid="_x0000_s1042" style="position:absolute;margin-left:-24.5pt;margin-top:26.5pt;width:105.2pt;height:21.9pt;z-index:2516930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" fillcolor="#4f81bd [3204]" strokecolor="red" strokeweight="2pt">
            <v:fill opacity="0"/>
            <v:path arrowok="t"/>
            <v:textbox>
              <w:txbxContent>
                <w:p w:rsidR="001342C2" w:rsidRPr="00515FC1" w:rsidRDefault="001342C2" w:rsidP="001342C2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5"/>
                  </w:r>
                </w:p>
              </w:txbxContent>
            </v:textbox>
            <w10:wrap anchorx="margin"/>
          </v:rect>
        </w:pict>
      </w:r>
      <w:r w:rsidR="0034590D">
        <w:rPr>
          <w:noProof/>
          <w:lang w:eastAsia="de-CH"/>
        </w:rPr>
        <w:drawing>
          <wp:inline distT="0" distB="0" distL="0" distR="0">
            <wp:extent cx="5904230" cy="3129915"/>
            <wp:effectExtent l="0" t="0" r="127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_zuschneid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C2" w:rsidRDefault="001342C2" w:rsidP="001342C2"/>
    <w:p w:rsidR="004B37D7" w:rsidRDefault="001342C2" w:rsidP="001342C2">
      <w:r>
        <w:lastRenderedPageBreak/>
        <w:t>Sie sehen nun die Gitterlinien, welche über dem Bil</w:t>
      </w:r>
      <w:r w:rsidR="00B77D9A">
        <w:t>d erscheinen. Zudem erscheinen vier gräuliche Quadrate in den Ecken des Bildes, mit welchen Sie die Grösse der Gitterfläche verändern können.</w:t>
      </w:r>
      <w:r w:rsidR="004B37D7">
        <w:t xml:space="preserve"> Nach dem Ändern könnte das Ganze in etwa wie unten abgebildet aussehen.   </w:t>
      </w:r>
    </w:p>
    <w:p w:rsidR="004B37D7" w:rsidRDefault="004B37D7" w:rsidP="001342C2"/>
    <w:p w:rsidR="004B37D7" w:rsidRDefault="004B37D7" w:rsidP="001342C2">
      <w:r>
        <w:rPr>
          <w:noProof/>
          <w:lang w:eastAsia="de-CH"/>
        </w:rPr>
        <w:drawing>
          <wp:inline distT="0" distB="0" distL="0" distR="0">
            <wp:extent cx="3322800" cy="2505600"/>
            <wp:effectExtent l="0" t="0" r="0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zuschneiden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D7" w:rsidRDefault="004B37D7" w:rsidP="001342C2"/>
    <w:p w:rsidR="00A82B86" w:rsidRDefault="004B37D7" w:rsidP="001342C2">
      <w:r>
        <w:t xml:space="preserve">Ab jetzt werden alle Effekt nur noch auf den ausgewählten Bereich </w:t>
      </w:r>
      <w:r w:rsidR="00D16286">
        <w:t>angewendet und Sie werden während dem zukünftigen bearbeiten auch nur noch diesen Bereich sehen.</w:t>
      </w:r>
      <w:r w:rsidR="001D3F98">
        <w:t xml:space="preserve"> Wenn Sie das Bild nun speichern (siehe </w:t>
      </w:r>
      <w:r w:rsidR="00C07966">
        <w:t xml:space="preserve">weiter </w:t>
      </w:r>
      <w:r w:rsidR="001D3F98">
        <w:t>unten), haben Sie nur noch den ausgewählten Bereich des Bildes.</w:t>
      </w:r>
    </w:p>
    <w:p w:rsidR="00A82B86" w:rsidRDefault="00A82B86" w:rsidP="001342C2"/>
    <w:p w:rsidR="00A82B86" w:rsidRDefault="00A82B86" w:rsidP="00A82B86">
      <w:pPr>
        <w:pStyle w:val="berschrift1"/>
      </w:pPr>
      <w:r>
        <w:t>Bildgrösse ändern</w:t>
      </w:r>
    </w:p>
    <w:p w:rsidR="00C07966" w:rsidRDefault="00DC50F7" w:rsidP="00A82B86">
      <w:r>
        <w:t xml:space="preserve">Unterhalb des Effektes „Zuschneiden/Drehen“ finden Sie den Effekt „Skalieren“. Mit diesem können Sie die Bildgrösse, bzw. die Grösse des Bildausschnittes, verändern. Wichtig zu bemerken ist, dass Sie Bilder/Bildausschnitte nur verkleinern, nicht aber vergrössern können. Wenn Sie z.B. eine grössere Höhe für das Bild eingeben, als die Originalhöhe war, dann </w:t>
      </w:r>
      <w:r w:rsidR="006A18D4">
        <w:t xml:space="preserve">wird </w:t>
      </w:r>
      <w:r>
        <w:t>die Höhe automatisch auf die Originalhöhe zurückgesetzt.</w:t>
      </w:r>
    </w:p>
    <w:p w:rsidR="00DC50F7" w:rsidRDefault="00DC50F7" w:rsidP="00A82B86">
      <w:r>
        <w:t>Wenn Sie den Effekt „Skalieren“ (1)</w:t>
      </w:r>
      <w:r w:rsidR="006A18D4">
        <w:t xml:space="preserve"> ausgewählt</w:t>
      </w:r>
      <w:r>
        <w:t xml:space="preserve"> haben</w:t>
      </w:r>
      <w:r w:rsidR="006A18D4">
        <w:t>, dann haben</w:t>
      </w:r>
      <w:r>
        <w:t xml:space="preserve"> Sie die folgenden Skalierungsmöglic</w:t>
      </w:r>
      <w:r w:rsidR="0033072A">
        <w:t>hkeiten:</w:t>
      </w:r>
    </w:p>
    <w:p w:rsidR="00DC50F7" w:rsidRDefault="00DC50F7" w:rsidP="00A82B86"/>
    <w:p w:rsidR="0033072A" w:rsidRDefault="009C21CE" w:rsidP="00A82B86">
      <w:r>
        <w:rPr>
          <w:noProof/>
          <w:lang w:eastAsia="de-CH"/>
        </w:rPr>
        <w:pict>
          <v:rect id="Rechteck 32" o:spid="_x0000_s1039" style="position:absolute;margin-left:-.1pt;margin-top:57.45pt;width:119.6pt;height:23.55pt;z-index:2517012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" fillcolor="#4f81bd [3204]" strokecolor="red" strokeweight="2pt">
            <v:fill opacity="0"/>
            <v:path arrowok="t"/>
            <v:textbox>
              <w:txbxContent>
                <w:p w:rsidR="00DC50F7" w:rsidRPr="00515FC1" w:rsidRDefault="00DC50F7" w:rsidP="00DC50F7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5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36" o:spid="_x0000_s1043" style="position:absolute;margin-left:124.5pt;margin-top:37.55pt;width:132pt;height:30.05pt;z-index:2517032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" fillcolor="#4f81bd [3204]" strokecolor="red" strokeweight="2pt">
            <v:fill opacity="0"/>
            <v:path arrowok="t"/>
            <v:textbox>
              <w:txbxContent>
                <w:p w:rsidR="00DC50F7" w:rsidRPr="00515FC1" w:rsidRDefault="00DC50F7" w:rsidP="00DC50F7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6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37" o:spid="_x0000_s1041" style="position:absolute;margin-left:270.4pt;margin-top:37.55pt;width:190.95pt;height:30.05pt;z-index:2517053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" fillcolor="#4f81bd [3204]" strokecolor="red" strokeweight="2pt">
            <v:fill opacity="0"/>
            <v:path arrowok="t"/>
            <v:textbox>
              <w:txbxContent>
                <w:p w:rsidR="00DC50F7" w:rsidRPr="00515FC1" w:rsidRDefault="00DC50F7" w:rsidP="00DC50F7">
                  <w:pPr>
                    <w:ind w:left="2124" w:firstLine="708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 xml:space="preserve">    </w:t>
                  </w:r>
                  <w:r>
                    <w:rPr>
                      <w:color w:val="FF0000"/>
                      <w:sz w:val="32"/>
                      <w:szCs w:val="32"/>
                    </w:rPr>
                    <w:sym w:font="Wingdings 2" w:char="F077"/>
                  </w:r>
                </w:p>
              </w:txbxContent>
            </v:textbox>
            <w10:wrap anchorx="margin"/>
          </v:rect>
        </w:pict>
      </w:r>
      <w:r w:rsidR="00DC50F7">
        <w:rPr>
          <w:noProof/>
          <w:lang w:eastAsia="de-CH"/>
        </w:rPr>
        <w:drawing>
          <wp:inline distT="0" distB="0" distL="0" distR="0">
            <wp:extent cx="5904230" cy="1037590"/>
            <wp:effectExtent l="0" t="0" r="127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skalier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2A" w:rsidRDefault="0033072A" w:rsidP="00A82B86"/>
    <w:p w:rsidR="00852FCD" w:rsidRDefault="0033072A" w:rsidP="00A82B86">
      <w:r>
        <w:t xml:space="preserve">In (2) können Sie vordefinierte Bildgrössen auswählen, je nachdem für welchen Zweck Sie </w:t>
      </w:r>
      <w:r w:rsidR="00DC2B14">
        <w:t xml:space="preserve">das Bild </w:t>
      </w:r>
      <w:r>
        <w:t xml:space="preserve">brauchen. In (3) können Sie, nachdem Sie auf „Benutzerdefiniert“ geklickt haben, die Höhe </w:t>
      </w:r>
      <w:r w:rsidR="00DC2B14">
        <w:t xml:space="preserve">und Breite </w:t>
      </w:r>
      <w:r>
        <w:t>manuell eingeben.</w:t>
      </w:r>
    </w:p>
    <w:p w:rsidR="004B37D7" w:rsidRDefault="00852FCD" w:rsidP="00852FCD">
      <w:pPr>
        <w:pStyle w:val="berschrift1"/>
      </w:pPr>
      <w:r>
        <w:t>Bild speichern</w:t>
      </w:r>
    </w:p>
    <w:p w:rsidR="00852FCD" w:rsidRDefault="00DC2B14" w:rsidP="00852FCD">
      <w:r>
        <w:t xml:space="preserve">Sobald </w:t>
      </w:r>
      <w:r w:rsidR="00852FCD">
        <w:t>Sie das Bild fertig bearbeitet haben,</w:t>
      </w:r>
      <w:r w:rsidR="0050035F">
        <w:t xml:space="preserve"> </w:t>
      </w:r>
      <w:r w:rsidR="00852FCD">
        <w:t>klicken Sie</w:t>
      </w:r>
      <w:r w:rsidR="008C1FCA">
        <w:t xml:space="preserve"> rechts unten</w:t>
      </w:r>
      <w:r w:rsidR="00852FCD">
        <w:t xml:space="preserve"> auf Fertig </w:t>
      </w:r>
      <w:r w:rsidR="008C1FCA">
        <w:t xml:space="preserve">(1). </w:t>
      </w:r>
    </w:p>
    <w:p w:rsidR="00852FCD" w:rsidRDefault="00852FCD" w:rsidP="00852FCD"/>
    <w:p w:rsidR="00852FCD" w:rsidRDefault="009C21CE" w:rsidP="00852FCD">
      <w:r>
        <w:rPr>
          <w:noProof/>
          <w:lang w:eastAsia="de-CH"/>
        </w:rPr>
        <w:lastRenderedPageBreak/>
        <w:pict>
          <v:rect id="Rechteck 28" o:spid="_x0000_s1049" style="position:absolute;margin-left:439.45pt;margin-top:238.45pt;width:51.95pt;height:24.4pt;z-index:2516992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" fillcolor="#4f81bd [3204]" strokecolor="red" strokeweight="2pt">
            <v:fill opacity="0"/>
            <v:path arrowok="t"/>
            <v:textbox>
              <w:txbxContent>
                <w:p w:rsidR="00EB0EDA" w:rsidRPr="00515FC1" w:rsidRDefault="00EB0EDA" w:rsidP="00EB0EDA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 xml:space="preserve">    </w:t>
                  </w:r>
                  <w:r>
                    <w:rPr>
                      <w:color w:val="FF0000"/>
                      <w:sz w:val="32"/>
                      <w:szCs w:val="32"/>
                    </w:rPr>
                    <w:sym w:font="Wingdings 2" w:char="F075"/>
                  </w:r>
                </w:p>
              </w:txbxContent>
            </v:textbox>
            <w10:wrap anchorx="margin"/>
          </v:rect>
        </w:pict>
      </w:r>
      <w:r w:rsidR="0034590D">
        <w:rPr>
          <w:noProof/>
          <w:lang w:eastAsia="de-CH"/>
        </w:rPr>
        <w:drawing>
          <wp:inline distT="0" distB="0" distL="0" distR="0">
            <wp:extent cx="5904230" cy="3348355"/>
            <wp:effectExtent l="0" t="0" r="1270" b="444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_speichern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CA" w:rsidRDefault="008C1FCA" w:rsidP="00852FCD"/>
    <w:p w:rsidR="00195D00" w:rsidRDefault="008C1FCA" w:rsidP="00852FCD">
      <w:r>
        <w:t>Danach</w:t>
      </w:r>
      <w:r w:rsidR="00EB0EDA">
        <w:t xml:space="preserve"> können Sie </w:t>
      </w:r>
      <w:r w:rsidR="00195D00">
        <w:t xml:space="preserve">in </w:t>
      </w:r>
      <w:r w:rsidR="00C07966">
        <w:t>(2)</w:t>
      </w:r>
      <w:r w:rsidR="00195D00">
        <w:t xml:space="preserve"> auswählen, ob Sie das Bild auf Ihren Computer oder in einem Internet-Dienst abspeichern möchten.</w:t>
      </w:r>
    </w:p>
    <w:p w:rsidR="008C1FCA" w:rsidRDefault="00EB0EDA" w:rsidP="00852FCD">
      <w:r>
        <w:t xml:space="preserve"> </w:t>
      </w:r>
    </w:p>
    <w:p w:rsidR="00A82B86" w:rsidRDefault="009C21CE" w:rsidP="00637DC1">
      <w:r>
        <w:rPr>
          <w:noProof/>
          <w:lang w:eastAsia="de-CH"/>
        </w:rPr>
        <w:pict>
          <v:rect id="Rechteck 46" o:spid="_x0000_s1048" style="position:absolute;margin-left:184.7pt;margin-top:39.1pt;width:72.5pt;height:23.6pt;z-index:2517114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" fillcolor="#4f81bd [3204]" strokecolor="red" strokeweight="2pt">
            <v:fill opacity="0"/>
            <v:path arrowok="t"/>
            <v:textbox>
              <w:txbxContent>
                <w:p w:rsidR="000B7370" w:rsidRPr="00515FC1" w:rsidRDefault="000B7370" w:rsidP="000B7370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7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18" o:spid="_x0000_s1044" style="position:absolute;margin-left:160pt;margin-top:34.55pt;width:185.45pt;height:134.2pt;z-index:251697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" fillcolor="#4f81bd [3204]" strokecolor="red" strokeweight="2pt">
            <v:fill opacity="0"/>
            <v:path arrowok="t"/>
            <v:textbox>
              <w:txbxContent>
                <w:p w:rsidR="00EB0EDA" w:rsidRPr="00515FC1" w:rsidRDefault="00EB0EDA" w:rsidP="00EB0EDA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 xml:space="preserve">       </w:t>
                  </w:r>
                  <w:r>
                    <w:rPr>
                      <w:color w:val="FF0000"/>
                      <w:sz w:val="32"/>
                      <w:szCs w:val="32"/>
                    </w:rPr>
                    <w:tab/>
                    <w:t xml:space="preserve">      </w:t>
                  </w:r>
                  <w:r w:rsidR="00195D00">
                    <w:rPr>
                      <w:color w:val="FF0000"/>
                      <w:sz w:val="32"/>
                      <w:szCs w:val="32"/>
                    </w:rPr>
                    <w:tab/>
                  </w:r>
                  <w:r w:rsidR="00195D00">
                    <w:rPr>
                      <w:color w:val="FF0000"/>
                      <w:sz w:val="32"/>
                      <w:szCs w:val="32"/>
                    </w:rPr>
                    <w:tab/>
                    <w:t xml:space="preserve">  </w:t>
                  </w:r>
                  <w:r w:rsidR="000B7370">
                    <w:rPr>
                      <w:color w:val="FF0000"/>
                      <w:sz w:val="32"/>
                      <w:szCs w:val="32"/>
                    </w:rPr>
                    <w:tab/>
                    <w:t xml:space="preserve"> </w:t>
                  </w:r>
                  <w:r w:rsidR="00195D00">
                    <w:rPr>
                      <w:color w:val="FF0000"/>
                      <w:sz w:val="32"/>
                      <w:szCs w:val="32"/>
                    </w:rPr>
                    <w:sym w:font="Wingdings 2" w:char="F076"/>
                  </w:r>
                </w:p>
              </w:txbxContent>
            </v:textbox>
            <w10:wrap anchorx="margin"/>
          </v:rect>
        </w:pict>
      </w:r>
      <w:r w:rsidR="00195D00">
        <w:rPr>
          <w:noProof/>
          <w:lang w:eastAsia="de-CH"/>
        </w:rPr>
        <w:drawing>
          <wp:inline distT="0" distB="0" distL="0" distR="0">
            <wp:extent cx="4762195" cy="2699670"/>
            <wp:effectExtent l="0" t="0" r="635" b="571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_speichern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949" cy="27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D00" w:rsidRDefault="00195D00" w:rsidP="00637DC1"/>
    <w:p w:rsidR="00195D00" w:rsidRDefault="00195D00" w:rsidP="00637DC1">
      <w:r>
        <w:t>Wenn Sie auf „</w:t>
      </w:r>
      <w:proofErr w:type="spellStart"/>
      <w:r>
        <w:t>Speich</w:t>
      </w:r>
      <w:proofErr w:type="spellEnd"/>
      <w:r>
        <w:t>.“</w:t>
      </w:r>
      <w:r w:rsidR="000B7370">
        <w:t xml:space="preserve"> (3)</w:t>
      </w:r>
      <w:r>
        <w:t xml:space="preserve"> klicken, können Sie unter (</w:t>
      </w:r>
      <w:r w:rsidR="000B7370">
        <w:t>4</w:t>
      </w:r>
      <w:r>
        <w:t>) den Dateinamen für das Bild eingeben und den Speichervorgang mit einem Klick auf „</w:t>
      </w:r>
      <w:proofErr w:type="spellStart"/>
      <w:r>
        <w:t>Speich</w:t>
      </w:r>
      <w:proofErr w:type="spellEnd"/>
      <w:r>
        <w:t>.“ (</w:t>
      </w:r>
      <w:r w:rsidR="000B7370">
        <w:t>5</w:t>
      </w:r>
      <w:r>
        <w:t>) abschliessen.</w:t>
      </w:r>
    </w:p>
    <w:p w:rsidR="00195D00" w:rsidRDefault="00195D00" w:rsidP="00637DC1"/>
    <w:p w:rsidR="00195D00" w:rsidRPr="00A82B86" w:rsidRDefault="009C21CE" w:rsidP="00637DC1">
      <w:r>
        <w:rPr>
          <w:noProof/>
          <w:lang w:eastAsia="de-CH"/>
        </w:rPr>
        <w:pict>
          <v:rect id="Rechteck 47" o:spid="_x0000_s1045" style="position:absolute;margin-left:-22.6pt;margin-top:5.7pt;width:128.45pt;height:34pt;z-index:2517135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" fillcolor="#4f81bd [3204]" strokecolor="red" strokeweight="2pt">
            <v:fill opacity="0"/>
            <v:path arrowok="t"/>
            <v:textbox>
              <w:txbxContent>
                <w:p w:rsidR="000B7370" w:rsidRPr="00515FC1" w:rsidRDefault="000B7370" w:rsidP="000B7370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7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45" o:spid="_x0000_s1046" style="position:absolute;margin-left:180.75pt;margin-top:47.15pt;width:84.65pt;height:24.75pt;z-index:2517094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" fillcolor="#4f81bd [3204]" strokecolor="red" strokeweight="2pt">
            <v:fill opacity="0"/>
            <v:path arrowok="t"/>
            <v:textbox>
              <w:txbxContent>
                <w:p w:rsidR="00303FD8" w:rsidRPr="00515FC1" w:rsidRDefault="00303FD8" w:rsidP="00303FD8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 xml:space="preserve">       </w:t>
                  </w:r>
                  <w:r>
                    <w:rPr>
                      <w:color w:val="FF0000"/>
                      <w:sz w:val="32"/>
                      <w:szCs w:val="32"/>
                    </w:rPr>
                    <w:tab/>
                    <w:t xml:space="preserve">   </w:t>
                  </w:r>
                  <w:r w:rsidR="000B7370">
                    <w:rPr>
                      <w:color w:val="FF0000"/>
                      <w:sz w:val="32"/>
                      <w:szCs w:val="32"/>
                    </w:rPr>
                    <w:sym w:font="Wingdings 2" w:char="F079"/>
                  </w:r>
                </w:p>
              </w:txbxContent>
            </v:textbox>
            <w10:wrap anchorx="margin"/>
          </v:rect>
        </w:pict>
      </w:r>
      <w:r>
        <w:rPr>
          <w:noProof/>
          <w:lang w:eastAsia="de-CH"/>
        </w:rPr>
        <w:pict>
          <v:rect id="Rechteck 44" o:spid="_x0000_s1047" style="position:absolute;margin-left:-19.7pt;margin-top:47.15pt;width:197pt;height:24.75pt;z-index:2517073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" fillcolor="#4f81bd [3204]" strokecolor="red" strokeweight="2pt">
            <v:fill opacity="0"/>
            <v:path arrowok="t"/>
            <v:textbox>
              <w:txbxContent>
                <w:p w:rsidR="00303FD8" w:rsidRPr="00515FC1" w:rsidRDefault="000B7370" w:rsidP="00303FD8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sym w:font="Wingdings 2" w:char="F078"/>
                  </w:r>
                </w:p>
              </w:txbxContent>
            </v:textbox>
            <w10:wrap anchorx="margin"/>
          </v:rect>
        </w:pict>
      </w:r>
      <w:r w:rsidR="00195D00">
        <w:t xml:space="preserve"> </w:t>
      </w:r>
      <w:r w:rsidR="00195D00">
        <w:rPr>
          <w:noProof/>
          <w:lang w:eastAsia="de-CH"/>
        </w:rPr>
        <w:drawing>
          <wp:inline distT="0" distB="0" distL="0" distR="0">
            <wp:extent cx="3012122" cy="1236268"/>
            <wp:effectExtent l="0" t="0" r="0" b="254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hop_speichern_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029" cy="12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D00" w:rsidRPr="00A82B86" w:rsidSect="00844491">
      <w:footerReference w:type="default" r:id="rId21"/>
      <w:headerReference w:type="first" r:id="rId22"/>
      <w:footerReference w:type="first" r:id="rId23"/>
      <w:type w:val="continuous"/>
      <w:pgSz w:w="11906" w:h="16838" w:code="9"/>
      <w:pgMar w:top="1985" w:right="1304" w:bottom="1077" w:left="1304" w:header="822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1CE" w:rsidRDefault="009C21CE">
      <w:r>
        <w:separator/>
      </w:r>
    </w:p>
  </w:endnote>
  <w:endnote w:type="continuationSeparator" w:id="0">
    <w:p w:rsidR="009C21CE" w:rsidRDefault="009C2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4DC" w:rsidRDefault="00270A0B">
    <w:pPr>
      <w:pStyle w:val="Vordruck8NoRechts"/>
    </w:pPr>
    <w:r>
      <w:fldChar w:fldCharType="begin"/>
    </w:r>
    <w:r w:rsidR="001524DC">
      <w:instrText xml:space="preserve"> PAGE </w:instrText>
    </w:r>
    <w:r>
      <w:fldChar w:fldCharType="separate"/>
    </w:r>
    <w:r w:rsidR="005A5543">
      <w:t>5</w:t>
    </w:r>
    <w:r>
      <w:fldChar w:fldCharType="end"/>
    </w:r>
    <w:r w:rsidR="001524DC">
      <w:t>/</w:t>
    </w:r>
    <w:r>
      <w:fldChar w:fldCharType="begin"/>
    </w:r>
    <w:r w:rsidR="001524DC">
      <w:instrText xml:space="preserve"> NUMPAGES </w:instrText>
    </w:r>
    <w:r>
      <w:fldChar w:fldCharType="separate"/>
    </w:r>
    <w:r w:rsidR="005A5543">
      <w:t>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4DC" w:rsidRDefault="00270A0B">
    <w:pPr>
      <w:pStyle w:val="Vordruck8NoRechts"/>
    </w:pPr>
    <w:r>
      <w:fldChar w:fldCharType="begin"/>
    </w:r>
    <w:r w:rsidR="001524DC">
      <w:instrText xml:space="preserve"> IF </w:instrText>
    </w:r>
    <w:r>
      <w:fldChar w:fldCharType="begin"/>
    </w:r>
    <w:r w:rsidR="001524DC">
      <w:instrText xml:space="preserve"> NUMPAGES </w:instrText>
    </w:r>
    <w:r>
      <w:fldChar w:fldCharType="separate"/>
    </w:r>
    <w:r w:rsidR="005A5543">
      <w:instrText>5</w:instrText>
    </w:r>
    <w:r>
      <w:fldChar w:fldCharType="end"/>
    </w:r>
    <w:r w:rsidR="001524DC">
      <w:instrText xml:space="preserve"> = "1" "" "</w:instrText>
    </w:r>
    <w:r>
      <w:fldChar w:fldCharType="begin"/>
    </w:r>
    <w:r w:rsidR="001524DC">
      <w:instrText xml:space="preserve"> PAGE </w:instrText>
    </w:r>
    <w:r>
      <w:fldChar w:fldCharType="separate"/>
    </w:r>
    <w:r w:rsidR="005A5543">
      <w:instrText>1</w:instrText>
    </w:r>
    <w:r>
      <w:fldChar w:fldCharType="end"/>
    </w:r>
    <w:r w:rsidR="001524DC">
      <w:instrText>/</w:instrText>
    </w:r>
    <w:r>
      <w:fldChar w:fldCharType="begin"/>
    </w:r>
    <w:r w:rsidR="001524DC">
      <w:instrText xml:space="preserve"> NUMPAGES </w:instrText>
    </w:r>
    <w:r>
      <w:fldChar w:fldCharType="separate"/>
    </w:r>
    <w:r w:rsidR="005A5543">
      <w:instrText>5</w:instrText>
    </w:r>
    <w:r>
      <w:fldChar w:fldCharType="end"/>
    </w:r>
    <w:r w:rsidR="001524DC">
      <w:instrText xml:space="preserve">" </w:instrText>
    </w:r>
    <w:r w:rsidR="005A5543">
      <w:fldChar w:fldCharType="separate"/>
    </w:r>
    <w:r w:rsidR="005A5543">
      <w:t>1/5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1CE" w:rsidRDefault="009C21CE">
      <w:r>
        <w:separator/>
      </w:r>
    </w:p>
  </w:footnote>
  <w:footnote w:type="continuationSeparator" w:id="0">
    <w:p w:rsidR="009C21CE" w:rsidRDefault="009C21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38" w:type="dxa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9438"/>
    </w:tblGrid>
    <w:tr w:rsidR="001524DC">
      <w:trPr>
        <w:trHeight w:val="907"/>
      </w:trPr>
      <w:tc>
        <w:tcPr>
          <w:tcW w:w="9438" w:type="dxa"/>
        </w:tcPr>
        <w:p w:rsidR="001524DC" w:rsidRDefault="00AE336F" w:rsidP="00FD197F">
          <w:pPr>
            <w:pStyle w:val="Kopfzeile"/>
          </w:pPr>
          <w:r>
            <w:rPr>
              <w:lang w:eastAsia="de-CH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4402455</wp:posOffset>
                </wp:positionH>
                <wp:positionV relativeFrom="page">
                  <wp:posOffset>413385</wp:posOffset>
                </wp:positionV>
                <wp:extent cx="1975485" cy="424815"/>
                <wp:effectExtent l="0" t="0" r="5715" b="0"/>
                <wp:wrapNone/>
                <wp:docPr id="3" name="Logo2" descr="PHB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" descr="PHB" hidden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548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1524DC">
      <w:trPr>
        <w:trHeight w:hRule="exact" w:val="159"/>
      </w:trPr>
      <w:tc>
        <w:tcPr>
          <w:tcW w:w="9438" w:type="dxa"/>
          <w:shd w:val="clear" w:color="auto" w:fill="000000"/>
        </w:tcPr>
        <w:p w:rsidR="001524DC" w:rsidRDefault="001524DC">
          <w:pPr>
            <w:pStyle w:val="Kopfzeile"/>
            <w:spacing w:line="160" w:lineRule="atLeast"/>
            <w:rPr>
              <w:sz w:val="2"/>
            </w:rPr>
          </w:pPr>
        </w:p>
      </w:tc>
    </w:tr>
  </w:tbl>
  <w:p w:rsidR="001524DC" w:rsidRDefault="00AE336F" w:rsidP="00D52088">
    <w:pPr>
      <w:pStyle w:val="Blindline"/>
    </w:pPr>
    <w:bookmarkStart w:id="1" w:name="BkmInsertLogo1"/>
    <w:bookmarkEnd w:id="1"/>
    <w:r>
      <w:rPr>
        <w:lang w:eastAsia="de-CH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4402455</wp:posOffset>
          </wp:positionH>
          <wp:positionV relativeFrom="page">
            <wp:posOffset>413385</wp:posOffset>
          </wp:positionV>
          <wp:extent cx="1975485" cy="424815"/>
          <wp:effectExtent l="0" t="0" r="5715" b="0"/>
          <wp:wrapNone/>
          <wp:docPr id="2" name="Bild 2" descr="PH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H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AC2C28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</w:abstractNum>
  <w:abstractNum w:abstractNumId="1">
    <w:nsid w:val="FFFFFF89"/>
    <w:multiLevelType w:val="singleLevel"/>
    <w:tmpl w:val="5554FED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</w:abstractNum>
  <w:abstractNum w:abstractNumId="2">
    <w:nsid w:val="03BE35AC"/>
    <w:multiLevelType w:val="multilevel"/>
    <w:tmpl w:val="F160A39A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87"/>
        </w:tabs>
        <w:ind w:left="454" w:hanging="227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814"/>
        </w:tabs>
        <w:ind w:left="680" w:hanging="226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040"/>
        </w:tabs>
        <w:ind w:left="907" w:hanging="227"/>
      </w:pPr>
      <w:rPr>
        <w:rFonts w:ascii="Symbol" w:hAnsi="Symbol" w:hint="default"/>
      </w:r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start w:val="1"/>
      <w:numFmt w:val="lowerRoman"/>
      <w:lvlText w:val="(%6)"/>
      <w:lvlJc w:val="left"/>
      <w:pPr>
        <w:tabs>
          <w:tab w:val="num" w:pos="2443"/>
        </w:tabs>
        <w:ind w:left="2443" w:hanging="360"/>
      </w:pPr>
      <w:rPr>
        <w:rFonts w:hint="default"/>
      </w:r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start w:val="1"/>
      <w:numFmt w:val="lowerLetter"/>
      <w:lvlText w:val="%8."/>
      <w:lvlJc w:val="left"/>
      <w:pPr>
        <w:tabs>
          <w:tab w:val="num" w:pos="3163"/>
        </w:tabs>
        <w:ind w:left="3163" w:hanging="360"/>
      </w:pPr>
      <w:rPr>
        <w:rFonts w:hint="default"/>
      </w:r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16A1353"/>
    <w:multiLevelType w:val="hybridMultilevel"/>
    <w:tmpl w:val="4D76FBEC"/>
    <w:lvl w:ilvl="0" w:tplc="08070015">
      <w:start w:val="1"/>
      <w:numFmt w:val="decimal"/>
      <w:lvlText w:val="(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A7AD4"/>
    <w:multiLevelType w:val="multilevel"/>
    <w:tmpl w:val="BA328D78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87"/>
        </w:tabs>
        <w:ind w:left="454" w:hanging="227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814"/>
        </w:tabs>
        <w:ind w:left="680" w:hanging="226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040"/>
        </w:tabs>
        <w:ind w:left="907" w:hanging="227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48470B60"/>
    <w:multiLevelType w:val="hybridMultilevel"/>
    <w:tmpl w:val="31805FD8"/>
    <w:lvl w:ilvl="0" w:tplc="E064134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D1E0A39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5DB072B3"/>
    <w:multiLevelType w:val="multilevel"/>
    <w:tmpl w:val="B9627BAC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auto"/>
        <w:sz w:val="22"/>
        <w:szCs w:val="20"/>
        <w:u w:val="none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>
    <w:nsid w:val="69175B7D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69DD1FB9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728A691E"/>
    <w:multiLevelType w:val="hybridMultilevel"/>
    <w:tmpl w:val="E85A49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53CA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7E2A5CED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12"/>
  </w:num>
  <w:num w:numId="10">
    <w:abstractNumId w:val="9"/>
  </w:num>
  <w:num w:numId="11">
    <w:abstractNumId w:val="8"/>
  </w:num>
  <w:num w:numId="12">
    <w:abstractNumId w:val="11"/>
  </w:num>
  <w:num w:numId="13">
    <w:abstractNumId w:val="6"/>
  </w:num>
  <w:num w:numId="14">
    <w:abstractNumId w:val="7"/>
  </w:num>
  <w:num w:numId="15">
    <w:abstractNumId w:val="7"/>
  </w:num>
  <w:num w:numId="16">
    <w:abstractNumId w:val="7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1CE3"/>
    <w:rsid w:val="0000668F"/>
    <w:rsid w:val="00092CF2"/>
    <w:rsid w:val="000951BB"/>
    <w:rsid w:val="000A032D"/>
    <w:rsid w:val="000B7370"/>
    <w:rsid w:val="000C6922"/>
    <w:rsid w:val="000C6A0C"/>
    <w:rsid w:val="000E4930"/>
    <w:rsid w:val="00103EC5"/>
    <w:rsid w:val="001342C2"/>
    <w:rsid w:val="00136F0E"/>
    <w:rsid w:val="001524DC"/>
    <w:rsid w:val="00193FB6"/>
    <w:rsid w:val="00195D00"/>
    <w:rsid w:val="001B5781"/>
    <w:rsid w:val="001D2A24"/>
    <w:rsid w:val="001D3F98"/>
    <w:rsid w:val="00216551"/>
    <w:rsid w:val="00223480"/>
    <w:rsid w:val="00226043"/>
    <w:rsid w:val="002305B0"/>
    <w:rsid w:val="00241745"/>
    <w:rsid w:val="002566AE"/>
    <w:rsid w:val="0026196A"/>
    <w:rsid w:val="00270A0B"/>
    <w:rsid w:val="00276270"/>
    <w:rsid w:val="002D4E8B"/>
    <w:rsid w:val="00303FD8"/>
    <w:rsid w:val="0033072A"/>
    <w:rsid w:val="00331862"/>
    <w:rsid w:val="0034590D"/>
    <w:rsid w:val="0039757C"/>
    <w:rsid w:val="003B0B70"/>
    <w:rsid w:val="00451374"/>
    <w:rsid w:val="00495B60"/>
    <w:rsid w:val="004B1AC4"/>
    <w:rsid w:val="004B37D7"/>
    <w:rsid w:val="004E74C9"/>
    <w:rsid w:val="004F63CD"/>
    <w:rsid w:val="0050035F"/>
    <w:rsid w:val="005A5543"/>
    <w:rsid w:val="005A5EAA"/>
    <w:rsid w:val="005F23C3"/>
    <w:rsid w:val="006179D0"/>
    <w:rsid w:val="00637DC1"/>
    <w:rsid w:val="006474B1"/>
    <w:rsid w:val="006636B6"/>
    <w:rsid w:val="00691B65"/>
    <w:rsid w:val="006A18D4"/>
    <w:rsid w:val="0070304A"/>
    <w:rsid w:val="00715076"/>
    <w:rsid w:val="00723601"/>
    <w:rsid w:val="00747B9C"/>
    <w:rsid w:val="007546BF"/>
    <w:rsid w:val="007D63F5"/>
    <w:rsid w:val="007F5B13"/>
    <w:rsid w:val="00813179"/>
    <w:rsid w:val="0082690A"/>
    <w:rsid w:val="00844491"/>
    <w:rsid w:val="00847F81"/>
    <w:rsid w:val="00852FCD"/>
    <w:rsid w:val="008A1CE3"/>
    <w:rsid w:val="008B2BA0"/>
    <w:rsid w:val="008C1FCA"/>
    <w:rsid w:val="008F2066"/>
    <w:rsid w:val="0091411F"/>
    <w:rsid w:val="00955637"/>
    <w:rsid w:val="00961EF8"/>
    <w:rsid w:val="009A5504"/>
    <w:rsid w:val="009A6029"/>
    <w:rsid w:val="009C21CE"/>
    <w:rsid w:val="00A3471B"/>
    <w:rsid w:val="00A43921"/>
    <w:rsid w:val="00A46665"/>
    <w:rsid w:val="00A82B86"/>
    <w:rsid w:val="00AE336F"/>
    <w:rsid w:val="00B061CA"/>
    <w:rsid w:val="00B3273B"/>
    <w:rsid w:val="00B5722A"/>
    <w:rsid w:val="00B73C06"/>
    <w:rsid w:val="00B73C84"/>
    <w:rsid w:val="00B77D9A"/>
    <w:rsid w:val="00BF12C0"/>
    <w:rsid w:val="00BF1E51"/>
    <w:rsid w:val="00C0242F"/>
    <w:rsid w:val="00C07966"/>
    <w:rsid w:val="00C15C96"/>
    <w:rsid w:val="00C245C5"/>
    <w:rsid w:val="00C86C1F"/>
    <w:rsid w:val="00CB50A4"/>
    <w:rsid w:val="00CE3BCE"/>
    <w:rsid w:val="00D035ED"/>
    <w:rsid w:val="00D16286"/>
    <w:rsid w:val="00D40034"/>
    <w:rsid w:val="00D4304B"/>
    <w:rsid w:val="00D52088"/>
    <w:rsid w:val="00D6191B"/>
    <w:rsid w:val="00DC2B14"/>
    <w:rsid w:val="00DC50F7"/>
    <w:rsid w:val="00DF1A9C"/>
    <w:rsid w:val="00DF578D"/>
    <w:rsid w:val="00E05221"/>
    <w:rsid w:val="00E36EC7"/>
    <w:rsid w:val="00E538CD"/>
    <w:rsid w:val="00E54122"/>
    <w:rsid w:val="00E747B9"/>
    <w:rsid w:val="00EB0EDA"/>
    <w:rsid w:val="00EB1C9C"/>
    <w:rsid w:val="00F31EB8"/>
    <w:rsid w:val="00F42549"/>
    <w:rsid w:val="00F54651"/>
    <w:rsid w:val="00F56A59"/>
    <w:rsid w:val="00F66D33"/>
    <w:rsid w:val="00F80674"/>
    <w:rsid w:val="00F879E3"/>
    <w:rsid w:val="00FD197F"/>
    <w:rsid w:val="00FF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70A0B"/>
    <w:pPr>
      <w:spacing w:line="240" w:lineRule="atLeast"/>
    </w:pPr>
    <w:rPr>
      <w:rFonts w:ascii="Arial" w:hAnsi="Arial"/>
      <w:spacing w:val="2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D4304B"/>
    <w:pPr>
      <w:numPr>
        <w:numId w:val="1"/>
      </w:numPr>
      <w:tabs>
        <w:tab w:val="right" w:pos="7938"/>
      </w:tabs>
      <w:spacing w:before="240" w:after="120" w:line="240" w:lineRule="auto"/>
      <w:outlineLvl w:val="0"/>
    </w:pPr>
    <w:rPr>
      <w:rFonts w:cs="Arial"/>
      <w:b/>
      <w:bCs/>
      <w:kern w:val="32"/>
      <w:sz w:val="22"/>
      <w:szCs w:val="28"/>
    </w:rPr>
  </w:style>
  <w:style w:type="paragraph" w:styleId="berschrift2">
    <w:name w:val="heading 2"/>
    <w:basedOn w:val="berschrift1"/>
    <w:next w:val="Standard"/>
    <w:qFormat/>
    <w:rsid w:val="00D4304B"/>
    <w:pPr>
      <w:numPr>
        <w:ilvl w:val="1"/>
      </w:numPr>
      <w:tabs>
        <w:tab w:val="left" w:pos="680"/>
      </w:tabs>
      <w:spacing w:before="0"/>
      <w:outlineLvl w:val="1"/>
    </w:pPr>
    <w:rPr>
      <w:bCs w:val="0"/>
      <w:iCs/>
      <w:sz w:val="20"/>
      <w:szCs w:val="24"/>
    </w:rPr>
  </w:style>
  <w:style w:type="paragraph" w:styleId="berschrift3">
    <w:name w:val="heading 3"/>
    <w:basedOn w:val="berschrift1"/>
    <w:next w:val="Standard"/>
    <w:qFormat/>
    <w:rsid w:val="00D4304B"/>
    <w:pPr>
      <w:numPr>
        <w:ilvl w:val="2"/>
      </w:numPr>
      <w:tabs>
        <w:tab w:val="left" w:pos="680"/>
      </w:tabs>
      <w:outlineLvl w:val="2"/>
    </w:pPr>
    <w:rPr>
      <w:bCs w:val="0"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No"/>
    <w:rsid w:val="00270A0B"/>
    <w:pPr>
      <w:spacing w:line="240" w:lineRule="auto"/>
    </w:pPr>
    <w:rPr>
      <w:sz w:val="16"/>
    </w:rPr>
  </w:style>
  <w:style w:type="paragraph" w:customStyle="1" w:styleId="StandardNo">
    <w:name w:val="StandardNo"/>
    <w:basedOn w:val="Standard"/>
    <w:rsid w:val="00270A0B"/>
    <w:rPr>
      <w:noProof/>
    </w:rPr>
  </w:style>
  <w:style w:type="paragraph" w:styleId="Fuzeile">
    <w:name w:val="footer"/>
    <w:basedOn w:val="Standard"/>
    <w:rsid w:val="00270A0B"/>
    <w:pPr>
      <w:tabs>
        <w:tab w:val="center" w:pos="4536"/>
        <w:tab w:val="right" w:pos="9072"/>
      </w:tabs>
    </w:pPr>
  </w:style>
  <w:style w:type="paragraph" w:styleId="Verzeichnis1">
    <w:name w:val="toc 1"/>
    <w:basedOn w:val="Standard"/>
    <w:next w:val="Standard"/>
    <w:autoRedefine/>
    <w:semiHidden/>
    <w:rsid w:val="006474B1"/>
    <w:pPr>
      <w:tabs>
        <w:tab w:val="left" w:pos="680"/>
        <w:tab w:val="right" w:pos="9327"/>
      </w:tabs>
      <w:spacing w:before="120" w:after="60" w:line="240" w:lineRule="auto"/>
    </w:pPr>
    <w:rPr>
      <w:b/>
      <w:noProof/>
      <w:szCs w:val="20"/>
    </w:rPr>
  </w:style>
  <w:style w:type="paragraph" w:customStyle="1" w:styleId="StandardFett">
    <w:name w:val="StandardFett"/>
    <w:basedOn w:val="Standard"/>
    <w:rsid w:val="00270A0B"/>
    <w:rPr>
      <w:b/>
    </w:rPr>
  </w:style>
  <w:style w:type="paragraph" w:customStyle="1" w:styleId="StandardNoFett">
    <w:name w:val="StandardNoFett"/>
    <w:basedOn w:val="StandardNo"/>
    <w:rsid w:val="00270A0B"/>
    <w:rPr>
      <w:b/>
    </w:rPr>
  </w:style>
  <w:style w:type="paragraph" w:customStyle="1" w:styleId="Vordruck7">
    <w:name w:val="Vordruck7"/>
    <w:basedOn w:val="Standard"/>
    <w:rsid w:val="00270A0B"/>
    <w:rPr>
      <w:sz w:val="14"/>
    </w:rPr>
  </w:style>
  <w:style w:type="paragraph" w:customStyle="1" w:styleId="Vordruck7No">
    <w:name w:val="Vordruck7No"/>
    <w:basedOn w:val="Vordruck7"/>
    <w:rsid w:val="00270A0B"/>
    <w:rPr>
      <w:noProof/>
    </w:rPr>
  </w:style>
  <w:style w:type="paragraph" w:customStyle="1" w:styleId="Vordruck8">
    <w:name w:val="Vordruck8"/>
    <w:basedOn w:val="Standard"/>
    <w:rsid w:val="00270A0B"/>
    <w:pPr>
      <w:spacing w:line="190" w:lineRule="atLeast"/>
    </w:pPr>
    <w:rPr>
      <w:sz w:val="16"/>
    </w:rPr>
  </w:style>
  <w:style w:type="paragraph" w:customStyle="1" w:styleId="Vordruck8No">
    <w:name w:val="Vordruck8No"/>
    <w:basedOn w:val="Vordruck8"/>
    <w:rsid w:val="00270A0B"/>
    <w:rPr>
      <w:noProof/>
    </w:rPr>
  </w:style>
  <w:style w:type="paragraph" w:styleId="Titel">
    <w:name w:val="Title"/>
    <w:basedOn w:val="Standard"/>
    <w:qFormat/>
    <w:rsid w:val="00270A0B"/>
    <w:pPr>
      <w:spacing w:line="240" w:lineRule="auto"/>
    </w:pPr>
    <w:rPr>
      <w:rFonts w:cs="Arial"/>
      <w:bCs/>
      <w:sz w:val="28"/>
      <w:szCs w:val="32"/>
    </w:rPr>
  </w:style>
  <w:style w:type="paragraph" w:styleId="Verzeichnis2">
    <w:name w:val="toc 2"/>
    <w:basedOn w:val="Standard"/>
    <w:next w:val="Standard"/>
    <w:autoRedefine/>
    <w:semiHidden/>
    <w:rsid w:val="006474B1"/>
    <w:pPr>
      <w:tabs>
        <w:tab w:val="left" w:pos="680"/>
        <w:tab w:val="right" w:pos="7655"/>
      </w:tabs>
      <w:spacing w:line="240" w:lineRule="auto"/>
    </w:pPr>
  </w:style>
  <w:style w:type="paragraph" w:styleId="Verzeichnis3">
    <w:name w:val="toc 3"/>
    <w:basedOn w:val="Standard"/>
    <w:next w:val="Standard"/>
    <w:autoRedefine/>
    <w:semiHidden/>
    <w:rsid w:val="006474B1"/>
    <w:pPr>
      <w:tabs>
        <w:tab w:val="left" w:pos="680"/>
        <w:tab w:val="left" w:pos="7655"/>
      </w:tabs>
      <w:spacing w:line="240" w:lineRule="auto"/>
    </w:pPr>
  </w:style>
  <w:style w:type="character" w:styleId="Hyperlink">
    <w:name w:val="Hyperlink"/>
    <w:basedOn w:val="Absatz-Standardschriftart"/>
    <w:rsid w:val="00270A0B"/>
    <w:rPr>
      <w:color w:val="0000FF"/>
      <w:u w:val="single"/>
    </w:rPr>
  </w:style>
  <w:style w:type="paragraph" w:customStyle="1" w:styleId="Vordruck8NoFett">
    <w:name w:val="Vordruck8NoFett"/>
    <w:basedOn w:val="Vordruck8No"/>
    <w:rsid w:val="00270A0B"/>
    <w:rPr>
      <w:b/>
    </w:rPr>
  </w:style>
  <w:style w:type="paragraph" w:customStyle="1" w:styleId="Gruss">
    <w:name w:val="Gruss"/>
    <w:basedOn w:val="StandardNo"/>
    <w:rsid w:val="00270A0B"/>
    <w:pPr>
      <w:keepNext/>
    </w:pPr>
  </w:style>
  <w:style w:type="paragraph" w:customStyle="1" w:styleId="Blindline">
    <w:name w:val="Blindline"/>
    <w:rsid w:val="00270A0B"/>
    <w:rPr>
      <w:rFonts w:ascii="Arial" w:hAnsi="Arial"/>
      <w:noProof/>
      <w:sz w:val="2"/>
      <w:lang w:eastAsia="de-DE"/>
    </w:rPr>
  </w:style>
  <w:style w:type="paragraph" w:customStyle="1" w:styleId="Vordruck8NoRechts">
    <w:name w:val="Vordruck8NoRechts"/>
    <w:basedOn w:val="Vordruck8No"/>
    <w:rsid w:val="00270A0B"/>
    <w:pPr>
      <w:jc w:val="right"/>
    </w:pPr>
  </w:style>
  <w:style w:type="paragraph" w:customStyle="1" w:styleId="TitelFett">
    <w:name w:val="TitelFett"/>
    <w:basedOn w:val="Titel"/>
    <w:rsid w:val="00270A0B"/>
    <w:rPr>
      <w:b/>
    </w:rPr>
  </w:style>
  <w:style w:type="paragraph" w:styleId="Aufzhlungszeichen">
    <w:name w:val="List Bullet"/>
    <w:basedOn w:val="Standard"/>
    <w:autoRedefine/>
    <w:rsid w:val="00092CF2"/>
    <w:pPr>
      <w:numPr>
        <w:numId w:val="6"/>
      </w:numPr>
      <w:tabs>
        <w:tab w:val="clear" w:pos="360"/>
        <w:tab w:val="left" w:pos="227"/>
      </w:tabs>
    </w:pPr>
  </w:style>
  <w:style w:type="paragraph" w:styleId="Listennummer">
    <w:name w:val="List Number"/>
    <w:basedOn w:val="Standard"/>
    <w:rsid w:val="00270A0B"/>
    <w:pPr>
      <w:numPr>
        <w:numId w:val="8"/>
      </w:numPr>
      <w:tabs>
        <w:tab w:val="clear" w:pos="360"/>
        <w:tab w:val="left" w:pos="227"/>
        <w:tab w:val="left" w:pos="454"/>
        <w:tab w:val="left" w:pos="680"/>
        <w:tab w:val="left" w:pos="907"/>
      </w:tabs>
    </w:pPr>
  </w:style>
  <w:style w:type="character" w:styleId="BesuchterHyperlink">
    <w:name w:val="FollowedHyperlink"/>
    <w:basedOn w:val="Absatz-Standardschriftart"/>
    <w:rsid w:val="00B73C84"/>
    <w:rPr>
      <w:color w:val="800080" w:themeColor="followedHyperlink"/>
      <w:u w:val="single"/>
    </w:rPr>
  </w:style>
  <w:style w:type="paragraph" w:customStyle="1" w:styleId="Default">
    <w:name w:val="Default"/>
    <w:rsid w:val="00B73C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E541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4122"/>
    <w:rPr>
      <w:rFonts w:ascii="Tahoma" w:hAnsi="Tahoma" w:cs="Tahoma"/>
      <w:spacing w:val="2"/>
      <w:sz w:val="16"/>
      <w:szCs w:val="16"/>
      <w:lang w:eastAsia="de-DE"/>
    </w:rPr>
  </w:style>
  <w:style w:type="character" w:styleId="Zeilennummer">
    <w:name w:val="line number"/>
    <w:basedOn w:val="Absatz-Standardschriftart"/>
    <w:rsid w:val="00844491"/>
  </w:style>
  <w:style w:type="paragraph" w:styleId="Listenabsatz">
    <w:name w:val="List Paragraph"/>
    <w:basedOn w:val="Standard"/>
    <w:uiPriority w:val="34"/>
    <w:qFormat/>
    <w:rsid w:val="00BF1E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240" w:lineRule="atLeast"/>
    </w:pPr>
    <w:rPr>
      <w:rFonts w:ascii="Arial" w:hAnsi="Arial"/>
      <w:spacing w:val="2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D4304B"/>
    <w:pPr>
      <w:numPr>
        <w:numId w:val="1"/>
      </w:numPr>
      <w:tabs>
        <w:tab w:val="right" w:pos="7938"/>
      </w:tabs>
      <w:spacing w:before="240" w:after="120" w:line="240" w:lineRule="auto"/>
      <w:outlineLvl w:val="0"/>
    </w:pPr>
    <w:rPr>
      <w:rFonts w:cs="Arial"/>
      <w:b/>
      <w:bCs/>
      <w:kern w:val="32"/>
      <w:sz w:val="22"/>
      <w:szCs w:val="28"/>
    </w:rPr>
  </w:style>
  <w:style w:type="paragraph" w:styleId="berschrift2">
    <w:name w:val="heading 2"/>
    <w:basedOn w:val="berschrift1"/>
    <w:next w:val="Standard"/>
    <w:qFormat/>
    <w:rsid w:val="00D4304B"/>
    <w:pPr>
      <w:numPr>
        <w:ilvl w:val="1"/>
      </w:numPr>
      <w:tabs>
        <w:tab w:val="left" w:pos="680"/>
      </w:tabs>
      <w:spacing w:before="0"/>
      <w:outlineLvl w:val="1"/>
    </w:pPr>
    <w:rPr>
      <w:bCs w:val="0"/>
      <w:iCs/>
      <w:sz w:val="20"/>
      <w:szCs w:val="24"/>
    </w:rPr>
  </w:style>
  <w:style w:type="paragraph" w:styleId="berschrift3">
    <w:name w:val="heading 3"/>
    <w:basedOn w:val="berschrift1"/>
    <w:next w:val="Standard"/>
    <w:qFormat/>
    <w:rsid w:val="00D4304B"/>
    <w:pPr>
      <w:numPr>
        <w:ilvl w:val="2"/>
      </w:numPr>
      <w:tabs>
        <w:tab w:val="left" w:pos="680"/>
      </w:tabs>
      <w:outlineLvl w:val="2"/>
    </w:pPr>
    <w:rPr>
      <w:bCs w:val="0"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No"/>
    <w:pPr>
      <w:spacing w:line="240" w:lineRule="auto"/>
    </w:pPr>
    <w:rPr>
      <w:sz w:val="16"/>
    </w:rPr>
  </w:style>
  <w:style w:type="paragraph" w:customStyle="1" w:styleId="StandardNo">
    <w:name w:val="StandardNo"/>
    <w:basedOn w:val="Standard"/>
    <w:rPr>
      <w:noProof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Verzeichnis1">
    <w:name w:val="toc 1"/>
    <w:basedOn w:val="Standard"/>
    <w:next w:val="Standard"/>
    <w:autoRedefine/>
    <w:semiHidden/>
    <w:rsid w:val="006474B1"/>
    <w:pPr>
      <w:tabs>
        <w:tab w:val="left" w:pos="680"/>
        <w:tab w:val="right" w:pos="9327"/>
      </w:tabs>
      <w:spacing w:before="120" w:after="60" w:line="240" w:lineRule="auto"/>
    </w:pPr>
    <w:rPr>
      <w:b/>
      <w:noProof/>
      <w:szCs w:val="20"/>
    </w:rPr>
  </w:style>
  <w:style w:type="paragraph" w:customStyle="1" w:styleId="StandardFett">
    <w:name w:val="StandardFett"/>
    <w:basedOn w:val="Standard"/>
    <w:rPr>
      <w:b/>
    </w:rPr>
  </w:style>
  <w:style w:type="paragraph" w:customStyle="1" w:styleId="StandardNoFett">
    <w:name w:val="StandardNoFett"/>
    <w:basedOn w:val="StandardNo"/>
    <w:rPr>
      <w:b/>
    </w:rPr>
  </w:style>
  <w:style w:type="paragraph" w:customStyle="1" w:styleId="Vordruck7">
    <w:name w:val="Vordruck7"/>
    <w:basedOn w:val="Standard"/>
    <w:rPr>
      <w:sz w:val="14"/>
    </w:rPr>
  </w:style>
  <w:style w:type="paragraph" w:customStyle="1" w:styleId="Vordruck7No">
    <w:name w:val="Vordruck7No"/>
    <w:basedOn w:val="Vordruck7"/>
    <w:rPr>
      <w:noProof/>
    </w:rPr>
  </w:style>
  <w:style w:type="paragraph" w:customStyle="1" w:styleId="Vordruck8">
    <w:name w:val="Vordruck8"/>
    <w:basedOn w:val="Standard"/>
    <w:pPr>
      <w:spacing w:line="190" w:lineRule="atLeast"/>
    </w:pPr>
    <w:rPr>
      <w:sz w:val="16"/>
    </w:rPr>
  </w:style>
  <w:style w:type="paragraph" w:customStyle="1" w:styleId="Vordruck8No">
    <w:name w:val="Vordruck8No"/>
    <w:basedOn w:val="Vordruck8"/>
    <w:rPr>
      <w:noProof/>
    </w:rPr>
  </w:style>
  <w:style w:type="paragraph" w:styleId="Titel">
    <w:name w:val="Title"/>
    <w:basedOn w:val="Standard"/>
    <w:qFormat/>
    <w:pPr>
      <w:spacing w:line="240" w:lineRule="auto"/>
    </w:pPr>
    <w:rPr>
      <w:rFonts w:cs="Arial"/>
      <w:bCs/>
      <w:sz w:val="28"/>
      <w:szCs w:val="32"/>
    </w:rPr>
  </w:style>
  <w:style w:type="paragraph" w:styleId="Verzeichnis2">
    <w:name w:val="toc 2"/>
    <w:basedOn w:val="Standard"/>
    <w:next w:val="Standard"/>
    <w:autoRedefine/>
    <w:semiHidden/>
    <w:rsid w:val="006474B1"/>
    <w:pPr>
      <w:tabs>
        <w:tab w:val="left" w:pos="680"/>
        <w:tab w:val="right" w:pos="7655"/>
      </w:tabs>
      <w:spacing w:line="240" w:lineRule="auto"/>
    </w:pPr>
  </w:style>
  <w:style w:type="paragraph" w:styleId="Verzeichnis3">
    <w:name w:val="toc 3"/>
    <w:basedOn w:val="Standard"/>
    <w:next w:val="Standard"/>
    <w:autoRedefine/>
    <w:semiHidden/>
    <w:rsid w:val="006474B1"/>
    <w:pPr>
      <w:tabs>
        <w:tab w:val="left" w:pos="680"/>
        <w:tab w:val="left" w:pos="7655"/>
      </w:tabs>
      <w:spacing w:line="240" w:lineRule="auto"/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customStyle="1" w:styleId="Vordruck8NoFett">
    <w:name w:val="Vordruck8NoFett"/>
    <w:basedOn w:val="Vordruck8No"/>
    <w:rPr>
      <w:b/>
    </w:rPr>
  </w:style>
  <w:style w:type="paragraph" w:customStyle="1" w:styleId="Gruss">
    <w:name w:val="Gruss"/>
    <w:basedOn w:val="StandardNo"/>
    <w:pPr>
      <w:keepNext/>
    </w:pPr>
  </w:style>
  <w:style w:type="paragraph" w:customStyle="1" w:styleId="Blindline">
    <w:name w:val="Blindline"/>
    <w:rPr>
      <w:rFonts w:ascii="Arial" w:hAnsi="Arial"/>
      <w:noProof/>
      <w:sz w:val="2"/>
      <w:lang w:eastAsia="de-DE"/>
    </w:rPr>
  </w:style>
  <w:style w:type="paragraph" w:customStyle="1" w:styleId="Vordruck8NoRechts">
    <w:name w:val="Vordruck8NoRechts"/>
    <w:basedOn w:val="Vordruck8No"/>
    <w:pPr>
      <w:jc w:val="right"/>
    </w:pPr>
  </w:style>
  <w:style w:type="paragraph" w:customStyle="1" w:styleId="TitelFett">
    <w:name w:val="TitelFett"/>
    <w:basedOn w:val="Titel"/>
    <w:rPr>
      <w:b/>
    </w:rPr>
  </w:style>
  <w:style w:type="paragraph" w:styleId="Aufzhlungszeichen">
    <w:name w:val="List Bullet"/>
    <w:basedOn w:val="Standard"/>
    <w:autoRedefine/>
    <w:rsid w:val="00092CF2"/>
    <w:pPr>
      <w:numPr>
        <w:numId w:val="6"/>
      </w:numPr>
      <w:tabs>
        <w:tab w:val="clear" w:pos="360"/>
        <w:tab w:val="left" w:pos="227"/>
      </w:tabs>
    </w:pPr>
  </w:style>
  <w:style w:type="paragraph" w:styleId="Listennummer">
    <w:name w:val="List Number"/>
    <w:basedOn w:val="Standard"/>
    <w:pPr>
      <w:numPr>
        <w:numId w:val="8"/>
      </w:numPr>
      <w:tabs>
        <w:tab w:val="clear" w:pos="360"/>
        <w:tab w:val="left" w:pos="227"/>
        <w:tab w:val="left" w:pos="454"/>
        <w:tab w:val="left" w:pos="680"/>
        <w:tab w:val="left" w:pos="907"/>
      </w:tabs>
    </w:pPr>
  </w:style>
  <w:style w:type="character" w:styleId="BesuchterHyperlink">
    <w:name w:val="FollowedHyperlink"/>
    <w:basedOn w:val="Absatz-Standardschriftart"/>
    <w:rsid w:val="00B73C84"/>
    <w:rPr>
      <w:color w:val="800080" w:themeColor="followedHyperlink"/>
      <w:u w:val="single"/>
    </w:rPr>
  </w:style>
  <w:style w:type="paragraph" w:customStyle="1" w:styleId="Default">
    <w:name w:val="Default"/>
    <w:rsid w:val="00B73C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E541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4122"/>
    <w:rPr>
      <w:rFonts w:ascii="Tahoma" w:hAnsi="Tahoma" w:cs="Tahoma"/>
      <w:spacing w:val="2"/>
      <w:sz w:val="16"/>
      <w:szCs w:val="16"/>
      <w:lang w:eastAsia="de-DE"/>
    </w:rPr>
  </w:style>
  <w:style w:type="character" w:styleId="Zeilennummer">
    <w:name w:val="line number"/>
    <w:basedOn w:val="Absatz-Standardschriftart"/>
    <w:rsid w:val="00844491"/>
  </w:style>
  <w:style w:type="paragraph" w:styleId="Listenabsatz">
    <w:name w:val="List Paragraph"/>
    <w:basedOn w:val="Standard"/>
    <w:uiPriority w:val="34"/>
    <w:qFormat/>
    <w:rsid w:val="00BF1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otoshop.com/tools/overview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://www.photoshop.com/tools/overview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hotoshop.com/tools/overview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%20Oesch\Dropbox\phbern\vorlage-anleitungen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vorlage-anleitungen.dotx</Template>
  <TotalTime>0</TotalTime>
  <Pages>1</Pages>
  <Words>646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PHBern</Company>
  <LinksUpToDate>false</LinksUpToDate>
  <CharactersWithSpaces>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Oesch</dc:creator>
  <dc:description>Pädagogische Hochschule PHBern_x000d_
Fabrikstrasse 2_x000d_
3012 Bern</dc:description>
  <cp:lastModifiedBy>Jan Oesch</cp:lastModifiedBy>
  <cp:revision>18</cp:revision>
  <cp:lastPrinted>2011-09-26T13:57:00Z</cp:lastPrinted>
  <dcterms:created xsi:type="dcterms:W3CDTF">2011-02-10T13:57:00Z</dcterms:created>
  <dcterms:modified xsi:type="dcterms:W3CDTF">2011-09-26T13:57:00Z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esse">
    <vt:lpwstr/>
  </property>
  <property fmtid="{D5CDD505-2E9C-101B-9397-08002B2CF9AE}" pid="3" name="AdresseVorname">
    <vt:lpwstr/>
  </property>
  <property fmtid="{D5CDD505-2E9C-101B-9397-08002B2CF9AE}" pid="4" name="AdresseName">
    <vt:lpwstr/>
  </property>
  <property fmtid="{D5CDD505-2E9C-101B-9397-08002B2CF9AE}" pid="5" name="AdresseStrasse">
    <vt:lpwstr/>
  </property>
  <property fmtid="{D5CDD505-2E9C-101B-9397-08002B2CF9AE}" pid="6" name="AdressePLZ">
    <vt:lpwstr/>
  </property>
  <property fmtid="{D5CDD505-2E9C-101B-9397-08002B2CF9AE}" pid="7" name="AdresseOrt">
    <vt:lpwstr/>
  </property>
  <property fmtid="{D5CDD505-2E9C-101B-9397-08002B2CF9AE}" pid="8" name="AdresseTelefax">
    <vt:lpwstr/>
  </property>
  <property fmtid="{D5CDD505-2E9C-101B-9397-08002B2CF9AE}" pid="9" name="VersandartD">
    <vt:lpwstr/>
  </property>
  <property fmtid="{D5CDD505-2E9C-101B-9397-08002B2CF9AE}" pid="10" name="IDVerfasser">
    <vt:lpwstr>19529</vt:lpwstr>
  </property>
  <property fmtid="{D5CDD505-2E9C-101B-9397-08002B2CF9AE}" pid="11" name="KurzzeichenVerfasser">
    <vt:lpwstr>whart</vt:lpwstr>
  </property>
  <property fmtid="{D5CDD505-2E9C-101B-9397-08002B2CF9AE}" pid="12" name="VornameVerfasser">
    <vt:lpwstr>Werner</vt:lpwstr>
  </property>
  <property fmtid="{D5CDD505-2E9C-101B-9397-08002B2CF9AE}" pid="13" name="NameVerfasser">
    <vt:lpwstr>Hartmann-Feurer</vt:lpwstr>
  </property>
  <property fmtid="{D5CDD505-2E9C-101B-9397-08002B2CF9AE}" pid="14" name="FunktionVerfasser">
    <vt:lpwstr>Dozent</vt:lpwstr>
  </property>
  <property fmtid="{D5CDD505-2E9C-101B-9397-08002B2CF9AE}" pid="15" name="TelefonDirektVerfasser">
    <vt:lpwstr>+41 31 309 22 60</vt:lpwstr>
  </property>
  <property fmtid="{D5CDD505-2E9C-101B-9397-08002B2CF9AE}" pid="16" name="EmailVerfasser">
    <vt:lpwstr>werner.hartmann@phbern.ch</vt:lpwstr>
  </property>
  <property fmtid="{D5CDD505-2E9C-101B-9397-08002B2CF9AE}" pid="17" name="ID">
    <vt:lpwstr>19529</vt:lpwstr>
  </property>
  <property fmtid="{D5CDD505-2E9C-101B-9397-08002B2CF9AE}" pid="18" name="Kurzzeichen">
    <vt:lpwstr>whart</vt:lpwstr>
  </property>
  <property fmtid="{D5CDD505-2E9C-101B-9397-08002B2CF9AE}" pid="19" name="Vorname">
    <vt:lpwstr>Werner</vt:lpwstr>
  </property>
  <property fmtid="{D5CDD505-2E9C-101B-9397-08002B2CF9AE}" pid="20" name="Name">
    <vt:lpwstr>Hartmann-Feurer</vt:lpwstr>
  </property>
  <property fmtid="{D5CDD505-2E9C-101B-9397-08002B2CF9AE}" pid="21" name="Funktion">
    <vt:lpwstr>Dozent</vt:lpwstr>
  </property>
  <property fmtid="{D5CDD505-2E9C-101B-9397-08002B2CF9AE}" pid="22" name="TelefonDirekt">
    <vt:lpwstr>+41 31 309 22 60</vt:lpwstr>
  </property>
  <property fmtid="{D5CDD505-2E9C-101B-9397-08002B2CF9AE}" pid="23" name="Email">
    <vt:lpwstr>werner.hartmann@phbern.ch</vt:lpwstr>
  </property>
  <property fmtid="{D5CDD505-2E9C-101B-9397-08002B2CF9AE}" pid="24" name="IDLinks">
    <vt:lpwstr>IDLinks</vt:lpwstr>
  </property>
  <property fmtid="{D5CDD505-2E9C-101B-9397-08002B2CF9AE}" pid="25" name="KurzzeichenLinks">
    <vt:lpwstr>KurzzeichenLinks</vt:lpwstr>
  </property>
  <property fmtid="{D5CDD505-2E9C-101B-9397-08002B2CF9AE}" pid="26" name="VornameLinks">
    <vt:lpwstr>VornameLinks</vt:lpwstr>
  </property>
  <property fmtid="{D5CDD505-2E9C-101B-9397-08002B2CF9AE}" pid="27" name="NameLinks">
    <vt:lpwstr>NameLinks</vt:lpwstr>
  </property>
  <property fmtid="{D5CDD505-2E9C-101B-9397-08002B2CF9AE}" pid="28" name="FunktionLinks">
    <vt:lpwstr>FunktionLinks</vt:lpwstr>
  </property>
  <property fmtid="{D5CDD505-2E9C-101B-9397-08002B2CF9AE}" pid="29" name="TelefonDirektLinks">
    <vt:lpwstr>TelefonDirektLin ks</vt:lpwstr>
  </property>
  <property fmtid="{D5CDD505-2E9C-101B-9397-08002B2CF9AE}" pid="30" name="EmailLinks">
    <vt:lpwstr>EmailLinks</vt:lpwstr>
  </property>
  <property fmtid="{D5CDD505-2E9C-101B-9397-08002B2CF9AE}" pid="31" name="IDRechts">
    <vt:lpwstr>IDRechts</vt:lpwstr>
  </property>
  <property fmtid="{D5CDD505-2E9C-101B-9397-08002B2CF9AE}" pid="32" name="KurzzeichenRechts">
    <vt:lpwstr>KurzzeichenRechts</vt:lpwstr>
  </property>
  <property fmtid="{D5CDD505-2E9C-101B-9397-08002B2CF9AE}" pid="33" name="VornameRechts">
    <vt:lpwstr>VornameRechts</vt:lpwstr>
  </property>
  <property fmtid="{D5CDD505-2E9C-101B-9397-08002B2CF9AE}" pid="34" name="NameRechts">
    <vt:lpwstr>NameRechts</vt:lpwstr>
  </property>
  <property fmtid="{D5CDD505-2E9C-101B-9397-08002B2CF9AE}" pid="35" name="FunktionRechts">
    <vt:lpwstr>FunktionRechts</vt:lpwstr>
  </property>
  <property fmtid="{D5CDD505-2E9C-101B-9397-08002B2CF9AE}" pid="36" name="TelefonDirektRechts">
    <vt:lpwstr>TelefonDirektRech ts</vt:lpwstr>
  </property>
  <property fmtid="{D5CDD505-2E9C-101B-9397-08002B2CF9AE}" pid="37" name="EmailRechts">
    <vt:lpwstr>EmailRechts</vt:lpwstr>
  </property>
  <property fmtid="{D5CDD505-2E9C-101B-9397-08002B2CF9AE}" pid="38" name="InstitutID">
    <vt:lpwstr>4</vt:lpwstr>
  </property>
  <property fmtid="{D5CDD505-2E9C-101B-9397-08002B2CF9AE}" pid="39" name="InstitutKennung">
    <vt:lpwstr>PHBern, Zentrum für Bildungsinformatik</vt:lpwstr>
  </property>
  <property fmtid="{D5CDD505-2E9C-101B-9397-08002B2CF9AE}" pid="40" name="InstitutName">
    <vt:lpwstr>Zentrum für Bildungsinformatik</vt:lpwstr>
  </property>
  <property fmtid="{D5CDD505-2E9C-101B-9397-08002B2CF9AE}" pid="41" name="InstitutAbteilung1">
    <vt:lpwstr>Zentrum für Bildungsinformatik</vt:lpwstr>
  </property>
  <property fmtid="{D5CDD505-2E9C-101B-9397-08002B2CF9AE}" pid="42" name="InstitutAbteilung2">
    <vt:lpwstr/>
  </property>
  <property fmtid="{D5CDD505-2E9C-101B-9397-08002B2CF9AE}" pid="43" name="InstitutStrasse">
    <vt:lpwstr>Muesmattstrasse 29</vt:lpwstr>
  </property>
  <property fmtid="{D5CDD505-2E9C-101B-9397-08002B2CF9AE}" pid="44" name="InstitutPostfach">
    <vt:lpwstr/>
  </property>
  <property fmtid="{D5CDD505-2E9C-101B-9397-08002B2CF9AE}" pid="45" name="InstitutPLZ">
    <vt:lpwstr>CH-3012</vt:lpwstr>
  </property>
  <property fmtid="{D5CDD505-2E9C-101B-9397-08002B2CF9AE}" pid="46" name="InstitutOrt">
    <vt:lpwstr>Bern</vt:lpwstr>
  </property>
  <property fmtid="{D5CDD505-2E9C-101B-9397-08002B2CF9AE}" pid="47" name="InstitutTelefon">
    <vt:lpwstr>+41 31 309 22 61</vt:lpwstr>
  </property>
  <property fmtid="{D5CDD505-2E9C-101B-9397-08002B2CF9AE}" pid="48" name="InstitutTelefax">
    <vt:lpwstr>+41 31 309 22 99</vt:lpwstr>
  </property>
  <property fmtid="{D5CDD505-2E9C-101B-9397-08002B2CF9AE}" pid="49" name="InstitutEmail">
    <vt:lpwstr>bildungsinformatik@phbern.ch</vt:lpwstr>
  </property>
  <property fmtid="{D5CDD505-2E9C-101B-9397-08002B2CF9AE}" pid="50" name="InstitutInternet">
    <vt:lpwstr>bildungsinformatik.phbern.ch</vt:lpwstr>
  </property>
  <property fmtid="{D5CDD505-2E9C-101B-9397-08002B2CF9AE}" pid="51" name="InstitutLogo">
    <vt:lpwstr>PHB.wmf</vt:lpwstr>
  </property>
  <property fmtid="{D5CDD505-2E9C-101B-9397-08002B2CF9AE}" pid="52" name="InstitutReserve1">
    <vt:lpwstr>Das Zentrum für Bildungsinformatik ist ein Dienstleistungszentrum für die Angehörigen der PHBern. Es koordiniert die Arbeiten im Bereich der Informations- und Kommunikationstechnologien (ICT) in den Instituten, liefert Dozierenden und Studierenden Support</vt:lpwstr>
  </property>
  <property fmtid="{D5CDD505-2E9C-101B-9397-08002B2CF9AE}" pid="53" name="InstitutReserve2">
    <vt:lpwstr>PHBern, Zentrum für Bildungsinformatik</vt:lpwstr>
  </property>
  <property fmtid="{D5CDD505-2E9C-101B-9397-08002B2CF9AE}" pid="54" name="LogoTop">
    <vt:lpwstr>1.15</vt:lpwstr>
  </property>
  <property fmtid="{D5CDD505-2E9C-101B-9397-08002B2CF9AE}" pid="55" name="LogoLeft">
    <vt:lpwstr>14.67</vt:lpwstr>
  </property>
  <property fmtid="{D5CDD505-2E9C-101B-9397-08002B2CF9AE}" pid="56" name="LogoPHLeft">
    <vt:lpwstr>12.23</vt:lpwstr>
  </property>
  <property fmtid="{D5CDD505-2E9C-101B-9397-08002B2CF9AE}" pid="57" name="LogoVisible">
    <vt:bool>false</vt:bool>
  </property>
  <property fmtid="{D5CDD505-2E9C-101B-9397-08002B2CF9AE}" pid="58" name="LogoFix">
    <vt:lpwstr>1</vt:lpwstr>
  </property>
  <property fmtid="{D5CDD505-2E9C-101B-9397-08002B2CF9AE}" pid="59" name="TitelVerfasser">
    <vt:lpwstr>Prof. Dr.</vt:lpwstr>
  </property>
  <property fmtid="{D5CDD505-2E9C-101B-9397-08002B2CF9AE}" pid="60" name="IDInstitut1Verfasser">
    <vt:lpwstr>Institut Sekundarstufe II</vt:lpwstr>
  </property>
  <property fmtid="{D5CDD505-2E9C-101B-9397-08002B2CF9AE}" pid="61" name="IDInstitut2Verfasser">
    <vt:lpwstr/>
  </property>
  <property fmtid="{D5CDD505-2E9C-101B-9397-08002B2CF9AE}" pid="62" name="Funktion2Verfasser">
    <vt:lpwstr/>
  </property>
  <property fmtid="{D5CDD505-2E9C-101B-9397-08002B2CF9AE}" pid="63" name="TelefonDirekt2Verfasser">
    <vt:lpwstr/>
  </property>
  <property fmtid="{D5CDD505-2E9C-101B-9397-08002B2CF9AE}" pid="64" name="IDInstitut3Verfasser">
    <vt:lpwstr/>
  </property>
  <property fmtid="{D5CDD505-2E9C-101B-9397-08002B2CF9AE}" pid="65" name="Funktion3Verfasser">
    <vt:lpwstr/>
  </property>
  <property fmtid="{D5CDD505-2E9C-101B-9397-08002B2CF9AE}" pid="66" name="TelefonDirekt3Verfasser">
    <vt:lpwstr/>
  </property>
  <property fmtid="{D5CDD505-2E9C-101B-9397-08002B2CF9AE}" pid="67" name="Titel">
    <vt:lpwstr>Prof. Dr.</vt:lpwstr>
  </property>
  <property fmtid="{D5CDD505-2E9C-101B-9397-08002B2CF9AE}" pid="68" name="IDInstitut1">
    <vt:lpwstr>Institut Sekundarstufe II</vt:lpwstr>
  </property>
  <property fmtid="{D5CDD505-2E9C-101B-9397-08002B2CF9AE}" pid="69" name="IDInstitut2">
    <vt:lpwstr/>
  </property>
  <property fmtid="{D5CDD505-2E9C-101B-9397-08002B2CF9AE}" pid="70" name="Funktion2">
    <vt:lpwstr/>
  </property>
  <property fmtid="{D5CDD505-2E9C-101B-9397-08002B2CF9AE}" pid="71" name="TelefonDirekt2">
    <vt:lpwstr/>
  </property>
  <property fmtid="{D5CDD505-2E9C-101B-9397-08002B2CF9AE}" pid="72" name="IDInstitut3">
    <vt:lpwstr/>
  </property>
  <property fmtid="{D5CDD505-2E9C-101B-9397-08002B2CF9AE}" pid="73" name="Funktion3">
    <vt:lpwstr/>
  </property>
  <property fmtid="{D5CDD505-2E9C-101B-9397-08002B2CF9AE}" pid="74" name="TelefonDirekt3">
    <vt:lpwstr/>
  </property>
  <property fmtid="{D5CDD505-2E9C-101B-9397-08002B2CF9AE}" pid="75" name="PHBInstitutID">
    <vt:lpwstr>22384</vt:lpwstr>
  </property>
</Properties>
</file>